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1" w:rsidRPr="00C15AC7" w:rsidRDefault="00BF609D" w:rsidP="00466088">
      <w:pPr>
        <w:pStyle w:val="Hauptberschrift"/>
      </w:pPr>
      <w:r>
        <w:t xml:space="preserve">Maßnahmenplan mit Wertberechnung </w:t>
      </w:r>
      <w:r w:rsidR="008622C1">
        <w:t>zur Strukturbaumerhaltung</w:t>
      </w:r>
    </w:p>
    <w:tbl>
      <w:tblPr>
        <w:tblStyle w:val="Tabellenraster"/>
        <w:tblW w:w="0" w:type="auto"/>
        <w:tblBorders>
          <w:top w:val="single" w:sz="4" w:space="0" w:color="73766F"/>
          <w:left w:val="single" w:sz="4" w:space="0" w:color="73766F"/>
          <w:bottom w:val="single" w:sz="4" w:space="0" w:color="73766F"/>
          <w:right w:val="single" w:sz="4" w:space="0" w:color="73766F"/>
          <w:insideH w:val="single" w:sz="4" w:space="0" w:color="73766F"/>
          <w:insideV w:val="single" w:sz="4" w:space="0" w:color="73766F"/>
        </w:tblBorders>
        <w:tblLook w:val="04A0" w:firstRow="1" w:lastRow="0" w:firstColumn="1" w:lastColumn="0" w:noHBand="0" w:noVBand="1"/>
      </w:tblPr>
      <w:tblGrid>
        <w:gridCol w:w="4606"/>
        <w:gridCol w:w="4606"/>
      </w:tblGrid>
      <w:tr w:rsidR="00AB1B81" w:rsidTr="007526DD">
        <w:tc>
          <w:tcPr>
            <w:tcW w:w="4606" w:type="dxa"/>
          </w:tcPr>
          <w:p w:rsidR="00AB1B81" w:rsidRDefault="00AB1B81" w:rsidP="00466088">
            <w:pPr>
              <w:pStyle w:val="Tabellenberschrift"/>
            </w:pPr>
            <w:r w:rsidRPr="00AB1B81">
              <w:t>Bearbeitung</w:t>
            </w:r>
            <w:r w:rsidR="00046BD4">
              <w:t>/</w:t>
            </w:r>
            <w:proofErr w:type="spellStart"/>
            <w:r w:rsidR="00046BD4">
              <w:t>Gutachter</w:t>
            </w:r>
            <w:r w:rsidR="00BE3731">
              <w:t>In</w:t>
            </w:r>
            <w:proofErr w:type="spellEnd"/>
          </w:p>
          <w:sdt>
            <w:sdtPr>
              <w:id w:val="-835997247"/>
              <w:placeholder>
                <w:docPart w:val="43A9F136E8EF4BC6ADE366314F807F07"/>
              </w:placeholder>
              <w:showingPlcHdr/>
            </w:sdtPr>
            <w:sdtEndPr/>
            <w:sdtContent>
              <w:p w:rsidR="00C860B9" w:rsidRDefault="00C860B9" w:rsidP="00C860B9">
                <w:pPr>
                  <w:rPr>
                    <w:rStyle w:val="Platzhaltertext"/>
                  </w:rPr>
                </w:pPr>
                <w:r>
                  <w:rPr>
                    <w:rStyle w:val="Platzhaltertext"/>
                  </w:rPr>
                  <w:t>Z.B. Institut XY</w:t>
                </w:r>
              </w:p>
              <w:p w:rsidR="00C860B9" w:rsidRDefault="00C860B9" w:rsidP="00C860B9">
                <w:pPr>
                  <w:rPr>
                    <w:rStyle w:val="Platzhaltertext"/>
                  </w:rPr>
                </w:pPr>
                <w:r>
                  <w:rPr>
                    <w:rStyle w:val="Platzhaltertext"/>
                  </w:rPr>
                  <w:t>Musterstr. 6</w:t>
                </w:r>
              </w:p>
              <w:p w:rsidR="00C860B9" w:rsidRDefault="00C860B9" w:rsidP="00C860B9">
                <w:pPr>
                  <w:rPr>
                    <w:rStyle w:val="Platzhaltertext"/>
                  </w:rPr>
                </w:pPr>
                <w:r>
                  <w:rPr>
                    <w:rStyle w:val="Platzhaltertext"/>
                  </w:rPr>
                  <w:t>89898 Musterstadt</w:t>
                </w:r>
              </w:p>
              <w:p w:rsidR="00C860B9" w:rsidRDefault="00C860B9" w:rsidP="00C860B9">
                <w:pPr>
                  <w:rPr>
                    <w:rStyle w:val="Platzhaltertext"/>
                  </w:rPr>
                </w:pPr>
                <w:r>
                  <w:rPr>
                    <w:rStyle w:val="Platzhaltertext"/>
                  </w:rPr>
                  <w:t>Tel. 061234-567890</w:t>
                </w:r>
              </w:p>
              <w:p w:rsidR="00947910" w:rsidRPr="00AB1B81" w:rsidRDefault="00C860B9" w:rsidP="00C860B9">
                <w:r>
                  <w:rPr>
                    <w:rStyle w:val="Platzhaltertext"/>
                  </w:rPr>
                  <w:t>info@institut.de</w:t>
                </w:r>
              </w:p>
            </w:sdtContent>
          </w:sdt>
        </w:tc>
        <w:tc>
          <w:tcPr>
            <w:tcW w:w="4606" w:type="dxa"/>
          </w:tcPr>
          <w:p w:rsidR="00AB1B81" w:rsidRDefault="00AB1B81"/>
        </w:tc>
      </w:tr>
      <w:tr w:rsidR="00AB1B81" w:rsidTr="007526DD">
        <w:tc>
          <w:tcPr>
            <w:tcW w:w="4606" w:type="dxa"/>
          </w:tcPr>
          <w:p w:rsidR="00AB1B81" w:rsidRDefault="00AB1B81" w:rsidP="00466088">
            <w:pPr>
              <w:pStyle w:val="Tabellenberschrift"/>
            </w:pPr>
            <w:r w:rsidRPr="00AB1B81">
              <w:t>Gebiet</w:t>
            </w:r>
          </w:p>
          <w:sdt>
            <w:sdtPr>
              <w:id w:val="-1615746584"/>
              <w:placeholder>
                <w:docPart w:val="557B990A536B4010B2F0F95ACF6EB9F1"/>
              </w:placeholder>
              <w:showingPlcHdr/>
            </w:sdtPr>
            <w:sdtEndPr/>
            <w:sdtContent>
              <w:p w:rsidR="00AB1B81" w:rsidRPr="00046BD4" w:rsidRDefault="00C860B9" w:rsidP="00C860B9">
                <w:r>
                  <w:rPr>
                    <w:rStyle w:val="Platzhaltertext"/>
                  </w:rPr>
                  <w:t>z.B. Musterwald, Stadtwald Musterhausen</w:t>
                </w:r>
              </w:p>
            </w:sdtContent>
          </w:sdt>
        </w:tc>
        <w:tc>
          <w:tcPr>
            <w:tcW w:w="4606" w:type="dxa"/>
          </w:tcPr>
          <w:p w:rsidR="00AB1B81" w:rsidRPr="00046BD4" w:rsidRDefault="00AB1B81"/>
        </w:tc>
      </w:tr>
      <w:tr w:rsidR="00AB1B81" w:rsidTr="007526DD">
        <w:tc>
          <w:tcPr>
            <w:tcW w:w="4606" w:type="dxa"/>
          </w:tcPr>
          <w:p w:rsidR="00AB1B81" w:rsidRPr="00AB1B81" w:rsidRDefault="00AB1B81" w:rsidP="00466088">
            <w:pPr>
              <w:pStyle w:val="Tabellenberschrift"/>
            </w:pPr>
            <w:r>
              <w:t>Zuordnung zum Vertrag</w:t>
            </w:r>
          </w:p>
        </w:tc>
        <w:tc>
          <w:tcPr>
            <w:tcW w:w="4606" w:type="dxa"/>
          </w:tcPr>
          <w:p w:rsidR="00AB1B81" w:rsidRPr="00046BD4" w:rsidRDefault="00AB1B81"/>
        </w:tc>
      </w:tr>
      <w:tr w:rsidR="00AB1B81" w:rsidTr="007526DD">
        <w:tc>
          <w:tcPr>
            <w:tcW w:w="4606" w:type="dxa"/>
          </w:tcPr>
          <w:p w:rsidR="00AB1B81" w:rsidRDefault="00AB1B81" w:rsidP="001068A5">
            <w:pPr>
              <w:pStyle w:val="Tabellenberschrift"/>
            </w:pPr>
            <w:proofErr w:type="spellStart"/>
            <w:r>
              <w:t>Vertragsgeber</w:t>
            </w:r>
            <w:r w:rsidR="00BE3731">
              <w:t>In</w:t>
            </w:r>
            <w:proofErr w:type="spellEnd"/>
          </w:p>
          <w:sdt>
            <w:sdtPr>
              <w:id w:val="-347023807"/>
              <w:placeholder>
                <w:docPart w:val="802DCC2BDCE84140899499AD92943D53"/>
              </w:placeholder>
              <w:showingPlcHdr/>
            </w:sdtPr>
            <w:sdtEndPr/>
            <w:sdtContent>
              <w:p w:rsidR="00947910" w:rsidRDefault="00F6702A" w:rsidP="00F6702A">
                <w:r>
                  <w:rPr>
                    <w:rStyle w:val="Platzhaltertext"/>
                  </w:rPr>
                  <w:t>Vertragsgeber</w:t>
                </w:r>
                <w:r w:rsidR="007B58FF">
                  <w:rPr>
                    <w:rStyle w:val="Platzhaltertext"/>
                  </w:rPr>
                  <w:t>In</w:t>
                </w:r>
                <w:r>
                  <w:rPr>
                    <w:rStyle w:val="Platzhaltertext"/>
                  </w:rPr>
                  <w:t xml:space="preserve"> mit vollständiger Adresse</w:t>
                </w:r>
              </w:p>
            </w:sdtContent>
          </w:sdt>
        </w:tc>
        <w:tc>
          <w:tcPr>
            <w:tcW w:w="4606" w:type="dxa"/>
          </w:tcPr>
          <w:p w:rsidR="00AB1B81" w:rsidRDefault="00AB1B81" w:rsidP="001068A5">
            <w:pPr>
              <w:pStyle w:val="Tabellenberschrift"/>
            </w:pPr>
            <w:proofErr w:type="spellStart"/>
            <w:r w:rsidRPr="001068A5">
              <w:t>Vertragsnehmer</w:t>
            </w:r>
            <w:r w:rsidR="00BE3731">
              <w:t>In</w:t>
            </w:r>
            <w:proofErr w:type="spellEnd"/>
          </w:p>
          <w:sdt>
            <w:sdtPr>
              <w:id w:val="-899369494"/>
              <w:placeholder>
                <w:docPart w:val="0F2A5D3855C74EAE986F776BB2E984B7"/>
              </w:placeholder>
              <w:showingPlcHdr/>
            </w:sdtPr>
            <w:sdtEndPr/>
            <w:sdtContent>
              <w:p w:rsidR="00947910" w:rsidRPr="00AB1B81" w:rsidRDefault="00F6702A" w:rsidP="00F6702A">
                <w:r>
                  <w:rPr>
                    <w:rStyle w:val="Platzhaltertext"/>
                  </w:rPr>
                  <w:t>Vertragsnehmer</w:t>
                </w:r>
                <w:r w:rsidR="007B58FF">
                  <w:rPr>
                    <w:rStyle w:val="Platzhaltertext"/>
                  </w:rPr>
                  <w:t>In</w:t>
                </w:r>
                <w:r>
                  <w:rPr>
                    <w:rStyle w:val="Platzhaltertext"/>
                  </w:rPr>
                  <w:t xml:space="preserve"> mit vollständiger Adresse</w:t>
                </w:r>
              </w:p>
            </w:sdtContent>
          </w:sdt>
        </w:tc>
      </w:tr>
      <w:tr w:rsidR="00AB1B81" w:rsidTr="007526DD">
        <w:tc>
          <w:tcPr>
            <w:tcW w:w="4606" w:type="dxa"/>
          </w:tcPr>
          <w:p w:rsidR="00AB1B81" w:rsidRDefault="00AB1B81" w:rsidP="00466088">
            <w:pPr>
              <w:pStyle w:val="Tabellenberschrift"/>
            </w:pPr>
            <w:r w:rsidRPr="00AB1B81">
              <w:t>Kolonie-ID</w:t>
            </w:r>
          </w:p>
          <w:sdt>
            <w:sdtPr>
              <w:id w:val="871415165"/>
              <w:placeholder>
                <w:docPart w:val="53F9A303DA4E47F09C21E670ACD6F2C0"/>
              </w:placeholder>
              <w:showingPlcHdr/>
            </w:sdtPr>
            <w:sdtEndPr/>
            <w:sdtContent>
              <w:p w:rsidR="00AB1B81" w:rsidRPr="00AB1B81" w:rsidRDefault="00F6702A" w:rsidP="00F6702A">
                <w:r>
                  <w:rPr>
                    <w:rStyle w:val="Platzhaltertext"/>
                  </w:rPr>
                  <w:t>z.B. MB_01_Mustergemeinde</w:t>
                </w:r>
              </w:p>
            </w:sdtContent>
          </w:sdt>
        </w:tc>
        <w:tc>
          <w:tcPr>
            <w:tcW w:w="4606" w:type="dxa"/>
          </w:tcPr>
          <w:p w:rsidR="00AB1B81" w:rsidRDefault="00AB1B81" w:rsidP="00466088">
            <w:pPr>
              <w:pStyle w:val="Tabellenberschrift"/>
            </w:pPr>
            <w:r w:rsidRPr="00AB1B81">
              <w:t>TK</w:t>
            </w:r>
            <w:r w:rsidR="007B58FF">
              <w:t xml:space="preserve"> 25</w:t>
            </w:r>
          </w:p>
          <w:sdt>
            <w:sdtPr>
              <w:id w:val="342368163"/>
              <w:placeholder>
                <w:docPart w:val="366D0D020ECD4AC194D5AF042D3AB3AA"/>
              </w:placeholder>
              <w:showingPlcHdr/>
            </w:sdtPr>
            <w:sdtEndPr/>
            <w:sdtContent>
              <w:p w:rsidR="00AB1B81" w:rsidRPr="00AB1B81" w:rsidRDefault="00C860B9" w:rsidP="007B58FF">
                <w:r>
                  <w:rPr>
                    <w:rStyle w:val="Platzhaltertext"/>
                  </w:rPr>
                  <w:t>MTB XXXX</w:t>
                </w:r>
              </w:p>
            </w:sdtContent>
          </w:sdt>
        </w:tc>
      </w:tr>
      <w:tr w:rsidR="00AB1B81" w:rsidTr="007526DD">
        <w:tc>
          <w:tcPr>
            <w:tcW w:w="4606" w:type="dxa"/>
          </w:tcPr>
          <w:p w:rsidR="00AB1B81" w:rsidRDefault="00AB1B81" w:rsidP="00466088">
            <w:pPr>
              <w:pStyle w:val="Tabellenberschrift"/>
            </w:pPr>
            <w:r w:rsidRPr="00AB1B81">
              <w:t>Forstamt</w:t>
            </w:r>
          </w:p>
          <w:sdt>
            <w:sdtPr>
              <w:id w:val="-812723403"/>
              <w:placeholder>
                <w:docPart w:val="6254372ED357452CB0DC673080C5BA3D"/>
              </w:placeholder>
              <w:showingPlcHdr/>
            </w:sdtPr>
            <w:sdtEndPr/>
            <w:sdtContent>
              <w:p w:rsidR="00AB1B81" w:rsidRPr="00AB1B81" w:rsidRDefault="0077127D" w:rsidP="00470CB2">
                <w:r>
                  <w:rPr>
                    <w:rStyle w:val="Platzhaltertext"/>
                  </w:rPr>
                  <w:t>z.B. F</w:t>
                </w:r>
                <w:r w:rsidR="00470CB2">
                  <w:rPr>
                    <w:rStyle w:val="Platzhaltertext"/>
                  </w:rPr>
                  <w:t>orstamt Musterhausen</w:t>
                </w:r>
              </w:p>
            </w:sdtContent>
          </w:sdt>
        </w:tc>
        <w:tc>
          <w:tcPr>
            <w:tcW w:w="4606" w:type="dxa"/>
          </w:tcPr>
          <w:p w:rsidR="00AB1B81" w:rsidRDefault="00AB1B81" w:rsidP="00466088">
            <w:pPr>
              <w:pStyle w:val="Tabellenberschrift"/>
            </w:pPr>
            <w:r w:rsidRPr="00AB1B81">
              <w:t>Revier</w:t>
            </w:r>
          </w:p>
          <w:p w:rsidR="00AB1B81" w:rsidRPr="00AB1B81" w:rsidRDefault="00BE5F2D" w:rsidP="0077127D">
            <w:sdt>
              <w:sdtPr>
                <w:id w:val="1331554482"/>
                <w:placeholder>
                  <w:docPart w:val="5853203C96D84F66AF743D8DE94C8495"/>
                </w:placeholder>
                <w:showingPlcHdr/>
              </w:sdtPr>
              <w:sdtEndPr/>
              <w:sdtContent>
                <w:r w:rsidR="0077127D">
                  <w:rPr>
                    <w:rStyle w:val="Platzhaltertext"/>
                  </w:rPr>
                  <w:t>z.B. Musterwald</w:t>
                </w:r>
              </w:sdtContent>
            </w:sdt>
          </w:p>
        </w:tc>
      </w:tr>
      <w:tr w:rsidR="00AB1B81" w:rsidTr="007526DD">
        <w:tc>
          <w:tcPr>
            <w:tcW w:w="4606" w:type="dxa"/>
          </w:tcPr>
          <w:p w:rsidR="00AB1B81" w:rsidRDefault="00AB1B81" w:rsidP="00466088">
            <w:pPr>
              <w:pStyle w:val="Tabellenberschrift"/>
            </w:pPr>
            <w:r w:rsidRPr="00AB1B81">
              <w:t>Forstabteilung</w:t>
            </w:r>
          </w:p>
          <w:p w:rsidR="00AB1B81" w:rsidRPr="00AB1B81" w:rsidRDefault="00BE5F2D" w:rsidP="0077127D">
            <w:sdt>
              <w:sdtPr>
                <w:id w:val="1393930618"/>
                <w:placeholder>
                  <w:docPart w:val="9BA03EF4DF534068ADCE97B933540CEC"/>
                </w:placeholder>
                <w:showingPlcHdr/>
              </w:sdtPr>
              <w:sdtEndPr/>
              <w:sdtContent>
                <w:r w:rsidR="00834392">
                  <w:rPr>
                    <w:rStyle w:val="Platzhaltertext"/>
                  </w:rPr>
                  <w:t xml:space="preserve">z.B. 123, </w:t>
                </w:r>
                <w:r w:rsidR="0077127D">
                  <w:rPr>
                    <w:rStyle w:val="Platzhaltertext"/>
                  </w:rPr>
                  <w:t>456</w:t>
                </w:r>
              </w:sdtContent>
            </w:sdt>
          </w:p>
        </w:tc>
        <w:tc>
          <w:tcPr>
            <w:tcW w:w="4606" w:type="dxa"/>
          </w:tcPr>
          <w:p w:rsidR="00AB1B81" w:rsidRDefault="007B58FF" w:rsidP="001068A5">
            <w:pPr>
              <w:pStyle w:val="Tabellenberschrift"/>
            </w:pPr>
            <w:r>
              <w:t>Gemeinde, Gemarkung,</w:t>
            </w:r>
            <w:r w:rsidR="00BE3731">
              <w:t xml:space="preserve"> </w:t>
            </w:r>
            <w:r w:rsidR="00AB1B81" w:rsidRPr="00AB1B81">
              <w:t>Flur</w:t>
            </w:r>
            <w:r>
              <w:t>,</w:t>
            </w:r>
            <w:r w:rsidR="00BE3731">
              <w:t xml:space="preserve"> Flurstück</w:t>
            </w:r>
          </w:p>
          <w:p w:rsidR="00AB1B81" w:rsidRPr="00AB1B81" w:rsidRDefault="00BE5F2D" w:rsidP="00BE3731">
            <w:sdt>
              <w:sdtPr>
                <w:id w:val="1968388603"/>
                <w:placeholder>
                  <w:docPart w:val="67EBD465AA3E44A4A6DDFEF93C2927BF"/>
                </w:placeholder>
                <w:showingPlcHdr/>
              </w:sdtPr>
              <w:sdtEndPr/>
              <w:sdtContent>
                <w:r w:rsidR="00BE3731">
                  <w:rPr>
                    <w:rStyle w:val="Platzhaltertext"/>
                  </w:rPr>
                  <w:t>z.B. Mustergemeinde</w:t>
                </w:r>
                <w:r w:rsidR="007B58FF">
                  <w:rPr>
                    <w:rStyle w:val="Platzhaltertext"/>
                  </w:rPr>
                  <w:t>,</w:t>
                </w:r>
                <w:r w:rsidR="0077127D">
                  <w:rPr>
                    <w:rStyle w:val="Platzhaltertext"/>
                  </w:rPr>
                  <w:t xml:space="preserve"> </w:t>
                </w:r>
                <w:r w:rsidR="007B58FF">
                  <w:rPr>
                    <w:rStyle w:val="Platzhaltertext"/>
                  </w:rPr>
                  <w:t>Musterortsteil,</w:t>
                </w:r>
                <w:r w:rsidR="00BE3731">
                  <w:rPr>
                    <w:rStyle w:val="Platzhaltertext"/>
                  </w:rPr>
                  <w:t xml:space="preserve"> Flur </w:t>
                </w:r>
                <w:r w:rsidR="00443907">
                  <w:rPr>
                    <w:rStyle w:val="Platzhaltertext"/>
                  </w:rPr>
                  <w:t>7</w:t>
                </w:r>
                <w:r w:rsidR="0077127D">
                  <w:rPr>
                    <w:rStyle w:val="Platzhaltertext"/>
                  </w:rPr>
                  <w:t>89</w:t>
                </w:r>
                <w:r w:rsidR="007B58FF">
                  <w:rPr>
                    <w:rStyle w:val="Platzhaltertext"/>
                  </w:rPr>
                  <w:t>, Flurst.</w:t>
                </w:r>
                <w:r w:rsidR="00BE3731">
                  <w:rPr>
                    <w:rStyle w:val="Platzhaltertext"/>
                  </w:rPr>
                  <w:t xml:space="preserve"> 12/3</w:t>
                </w:r>
              </w:sdtContent>
            </w:sdt>
          </w:p>
        </w:tc>
      </w:tr>
      <w:tr w:rsidR="00AB1B81" w:rsidTr="007526DD">
        <w:tc>
          <w:tcPr>
            <w:tcW w:w="4606" w:type="dxa"/>
          </w:tcPr>
          <w:p w:rsidR="00AB1B81" w:rsidRDefault="00BE3731" w:rsidP="00466088">
            <w:pPr>
              <w:pStyle w:val="Tabellenberschrift"/>
            </w:pPr>
            <w:r>
              <w:t>Waldbesitzende</w:t>
            </w:r>
          </w:p>
          <w:p w:rsidR="0077127D" w:rsidRPr="00AB1B81" w:rsidRDefault="00BE5F2D" w:rsidP="0077127D">
            <w:sdt>
              <w:sdtPr>
                <w:id w:val="1046019968"/>
                <w:placeholder>
                  <w:docPart w:val="E3649EB351DD48388A39D35C65B76D1C"/>
                </w:placeholder>
                <w:showingPlcHdr/>
              </w:sdtPr>
              <w:sdtEndPr/>
              <w:sdtContent>
                <w:r w:rsidR="0077127D">
                  <w:rPr>
                    <w:rStyle w:val="Platzhaltertext"/>
                  </w:rPr>
                  <w:t>Mustergemeinde mit vollständiger Adresse</w:t>
                </w:r>
              </w:sdtContent>
            </w:sdt>
          </w:p>
          <w:p w:rsidR="00AB1B81" w:rsidRPr="00AB1B81" w:rsidRDefault="00AB1B81"/>
        </w:tc>
        <w:tc>
          <w:tcPr>
            <w:tcW w:w="4606" w:type="dxa"/>
          </w:tcPr>
          <w:p w:rsidR="00AB1B81" w:rsidRDefault="00AB1B81" w:rsidP="001068A5">
            <w:pPr>
              <w:pStyle w:val="Tabellenberschrift"/>
            </w:pPr>
            <w:proofErr w:type="spellStart"/>
            <w:r w:rsidRPr="00AB1B81">
              <w:t>Ansprechpartner</w:t>
            </w:r>
            <w:r w:rsidR="00BE3731">
              <w:t>In</w:t>
            </w:r>
            <w:proofErr w:type="spellEnd"/>
          </w:p>
          <w:p w:rsidR="00AB1B81" w:rsidRPr="00AB1B81" w:rsidRDefault="00BE5F2D" w:rsidP="0077127D">
            <w:sdt>
              <w:sdtPr>
                <w:id w:val="1763030407"/>
                <w:placeholder>
                  <w:docPart w:val="7021463E56B1427EB04EB777B97D4888"/>
                </w:placeholder>
                <w:showingPlcHdr/>
              </w:sdtPr>
              <w:sdtEndPr/>
              <w:sdtContent>
                <w:r w:rsidR="0077127D">
                  <w:rPr>
                    <w:rStyle w:val="Platzhaltertext"/>
                  </w:rPr>
                  <w:t>z.B. RevierleiterIn, Dienststelle, Adresse, Erreichbarkeiten</w:t>
                </w:r>
              </w:sdtContent>
            </w:sdt>
          </w:p>
        </w:tc>
      </w:tr>
      <w:tr w:rsidR="00AB1B81" w:rsidTr="007526DD">
        <w:tc>
          <w:tcPr>
            <w:tcW w:w="4606" w:type="dxa"/>
          </w:tcPr>
          <w:p w:rsidR="00AB1B81" w:rsidRDefault="00AB1B81" w:rsidP="001068A5">
            <w:pPr>
              <w:pStyle w:val="Tabellenberschrift"/>
            </w:pPr>
            <w:r>
              <w:t>Zuständige Behörde für Naturschutz</w:t>
            </w:r>
          </w:p>
          <w:p w:rsidR="00AB1B81" w:rsidRPr="00AB1B81" w:rsidRDefault="00BE5F2D" w:rsidP="0077127D">
            <w:sdt>
              <w:sdtPr>
                <w:id w:val="-2135156252"/>
                <w:placeholder>
                  <w:docPart w:val="D0898BB206264BC286DAC78F93858CA9"/>
                </w:placeholder>
                <w:showingPlcHdr/>
              </w:sdtPr>
              <w:sdtEndPr/>
              <w:sdtContent>
                <w:r w:rsidR="0077127D">
                  <w:rPr>
                    <w:rStyle w:val="Platzhaltertext"/>
                  </w:rPr>
                  <w:t>z.B. Behörde XY</w:t>
                </w:r>
              </w:sdtContent>
            </w:sdt>
          </w:p>
        </w:tc>
        <w:tc>
          <w:tcPr>
            <w:tcW w:w="4606" w:type="dxa"/>
          </w:tcPr>
          <w:p w:rsidR="00AB1B81" w:rsidRDefault="00AB1B81" w:rsidP="001068A5">
            <w:pPr>
              <w:pStyle w:val="Tabellenberschrift"/>
            </w:pPr>
            <w:r>
              <w:t>Zuständige Behörde für Forsten</w:t>
            </w:r>
          </w:p>
          <w:p w:rsidR="00AB1B81" w:rsidRPr="00AB1B81" w:rsidRDefault="00BE5F2D" w:rsidP="0077127D">
            <w:sdt>
              <w:sdtPr>
                <w:id w:val="-133873454"/>
                <w:placeholder>
                  <w:docPart w:val="82FC0E8608E24B19B413219D8A7D6B67"/>
                </w:placeholder>
                <w:showingPlcHdr/>
              </w:sdtPr>
              <w:sdtEndPr/>
              <w:sdtContent>
                <w:r w:rsidR="0077127D">
                  <w:rPr>
                    <w:rStyle w:val="Platzhaltertext"/>
                  </w:rPr>
                  <w:t>z.B. Behörde AB</w:t>
                </w:r>
              </w:sdtContent>
            </w:sdt>
          </w:p>
        </w:tc>
      </w:tr>
      <w:tr w:rsidR="00AB1B81" w:rsidTr="007526DD">
        <w:tc>
          <w:tcPr>
            <w:tcW w:w="4606" w:type="dxa"/>
          </w:tcPr>
          <w:p w:rsidR="00AB1B81" w:rsidRDefault="00AB1B81" w:rsidP="001068A5">
            <w:pPr>
              <w:pStyle w:val="Tabellenberschrift"/>
            </w:pPr>
            <w:r>
              <w:t>Begehungsprotokolle, -datum</w:t>
            </w:r>
          </w:p>
          <w:p w:rsidR="00AB1B81" w:rsidRPr="00AB1B81" w:rsidRDefault="00BE5F2D" w:rsidP="00AB1B81">
            <w:sdt>
              <w:sdtPr>
                <w:id w:val="-890957408"/>
                <w:placeholder>
                  <w:docPart w:val="27A16E654133409E86FC90C28D330088"/>
                </w:placeholder>
                <w:showingPlcHdr/>
              </w:sdtPr>
              <w:sdtEndPr/>
              <w:sdtContent>
                <w:r w:rsidR="0077127D">
                  <w:rPr>
                    <w:rStyle w:val="Platzhaltertext"/>
                  </w:rPr>
                  <w:t>z.B. Vorort-Termin am 01.05.2012</w:t>
                </w:r>
              </w:sdtContent>
            </w:sdt>
          </w:p>
          <w:p w:rsidR="00AB1B81" w:rsidRPr="00AB1B81" w:rsidRDefault="00AB1B81" w:rsidP="00AB1B81"/>
          <w:p w:rsidR="00AB1B81" w:rsidRPr="00AB1B81" w:rsidRDefault="00AB1B81" w:rsidP="00AB1B81">
            <w:pPr>
              <w:rPr>
                <w:b/>
              </w:rPr>
            </w:pPr>
          </w:p>
        </w:tc>
        <w:tc>
          <w:tcPr>
            <w:tcW w:w="4606" w:type="dxa"/>
          </w:tcPr>
          <w:p w:rsidR="00AB1B81" w:rsidRDefault="00AB1B81" w:rsidP="001068A5">
            <w:pPr>
              <w:pStyle w:val="Tabellenberschrift"/>
            </w:pPr>
            <w:proofErr w:type="spellStart"/>
            <w:r w:rsidRPr="00AB1B81">
              <w:t>Teilnehmer</w:t>
            </w:r>
            <w:r w:rsidR="00BE3731">
              <w:t>In</w:t>
            </w:r>
            <w:proofErr w:type="spellEnd"/>
          </w:p>
          <w:p w:rsidR="0077127D" w:rsidRPr="00AB1B81" w:rsidRDefault="00BE5F2D" w:rsidP="0077127D">
            <w:sdt>
              <w:sdtPr>
                <w:id w:val="1760869146"/>
                <w:placeholder>
                  <w:docPart w:val="1113317A89794BFAABBE4B727479B57D"/>
                </w:placeholder>
                <w:showingPlcHdr/>
              </w:sdtPr>
              <w:sdtEndPr/>
              <w:sdtContent>
                <w:r w:rsidR="0077127D">
                  <w:rPr>
                    <w:rStyle w:val="Platzhaltertext"/>
                  </w:rPr>
                  <w:t>RevierleiterIn, GutachterIn und weitere</w:t>
                </w:r>
              </w:sdtContent>
            </w:sdt>
          </w:p>
          <w:p w:rsidR="00AB1B81" w:rsidRPr="00AB1B81" w:rsidRDefault="00AB1B81"/>
        </w:tc>
      </w:tr>
      <w:tr w:rsidR="00AB1B81" w:rsidTr="007526DD">
        <w:tc>
          <w:tcPr>
            <w:tcW w:w="4606" w:type="dxa"/>
          </w:tcPr>
          <w:p w:rsidR="00AB1B81" w:rsidRPr="00AB1B81" w:rsidRDefault="00BE5F2D" w:rsidP="00AB1B81">
            <w:sdt>
              <w:sdtPr>
                <w:id w:val="-1194301650"/>
                <w:placeholder>
                  <w:docPart w:val="E7301CA075554E3FA01974D898E59A3D"/>
                </w:placeholder>
                <w:showingPlcHdr/>
              </w:sdtPr>
              <w:sdtEndPr/>
              <w:sdtContent>
                <w:r w:rsidR="0077127D">
                  <w:rPr>
                    <w:rStyle w:val="Platzhaltertext"/>
                  </w:rPr>
                  <w:t>z.B. Auswahl der Höhlenbäume am 05.05.2012</w:t>
                </w:r>
              </w:sdtContent>
            </w:sdt>
          </w:p>
          <w:p w:rsidR="00AB1B81" w:rsidRPr="00AB1B81" w:rsidRDefault="00AB1B81">
            <w:pPr>
              <w:rPr>
                <w:b/>
              </w:rPr>
            </w:pPr>
          </w:p>
        </w:tc>
        <w:tc>
          <w:tcPr>
            <w:tcW w:w="4606" w:type="dxa"/>
          </w:tcPr>
          <w:p w:rsidR="0077127D" w:rsidRPr="00AB1B81" w:rsidRDefault="00BE5F2D" w:rsidP="0077127D">
            <w:pPr>
              <w:rPr>
                <w:b/>
              </w:rPr>
            </w:pPr>
            <w:sdt>
              <w:sdtPr>
                <w:id w:val="1828016186"/>
                <w:placeholder>
                  <w:docPart w:val="EFD5B42C6907402BADCBFC8D5EB93DC6"/>
                </w:placeholder>
                <w:showingPlcHdr/>
              </w:sdtPr>
              <w:sdtEndPr/>
              <w:sdtContent>
                <w:r w:rsidR="0077127D">
                  <w:rPr>
                    <w:rStyle w:val="Platzhaltertext"/>
                  </w:rPr>
                  <w:t>RevierleiterIn, GutachterIn und weitere</w:t>
                </w:r>
              </w:sdtContent>
            </w:sdt>
            <w:r w:rsidR="0077127D" w:rsidRPr="00AB1B81">
              <w:t xml:space="preserve"> </w:t>
            </w:r>
          </w:p>
          <w:p w:rsidR="00AB1B81" w:rsidRPr="00AB1B81" w:rsidRDefault="00AB1B81" w:rsidP="00AB1B81">
            <w:pPr>
              <w:rPr>
                <w:b/>
              </w:rPr>
            </w:pPr>
          </w:p>
        </w:tc>
      </w:tr>
      <w:tr w:rsidR="00AB1B81" w:rsidTr="007526DD">
        <w:tc>
          <w:tcPr>
            <w:tcW w:w="4606" w:type="dxa"/>
          </w:tcPr>
          <w:p w:rsidR="00AB1B81" w:rsidRDefault="00FA185B" w:rsidP="00AB1B81">
            <w:r>
              <w:t>W</w:t>
            </w:r>
            <w:r w:rsidR="00AB1B81">
              <w:t>eitere</w:t>
            </w:r>
            <w:r>
              <w:t xml:space="preserve"> Termine</w:t>
            </w:r>
            <w:r w:rsidR="00B93BBE">
              <w:t xml:space="preserve"> etc.</w:t>
            </w:r>
          </w:p>
        </w:tc>
        <w:tc>
          <w:tcPr>
            <w:tcW w:w="4606" w:type="dxa"/>
          </w:tcPr>
          <w:p w:rsidR="00AB1B81" w:rsidRPr="00AB1B81" w:rsidRDefault="00AB1B81" w:rsidP="00AB1B81"/>
        </w:tc>
      </w:tr>
    </w:tbl>
    <w:p w:rsidR="00AB1B81" w:rsidRDefault="00AB1B81"/>
    <w:p w:rsidR="00EF1118" w:rsidRDefault="00EF1118">
      <w:pPr>
        <w:rPr>
          <w:sz w:val="28"/>
        </w:rPr>
      </w:pPr>
      <w:r>
        <w:rPr>
          <w:sz w:val="28"/>
        </w:rPr>
        <w:br w:type="page"/>
      </w:r>
    </w:p>
    <w:p w:rsidR="00AB1B81" w:rsidRPr="00046BD4" w:rsidRDefault="00AB1B81" w:rsidP="0016256C">
      <w:pPr>
        <w:pStyle w:val="Zwischenberschrift"/>
      </w:pPr>
      <w:r w:rsidRPr="00046BD4">
        <w:lastRenderedPageBreak/>
        <w:t>Übersichtskarte</w:t>
      </w:r>
    </w:p>
    <w:sdt>
      <w:sdtPr>
        <w:id w:val="-906528937"/>
        <w:showingPlcHdr/>
        <w:picture/>
      </w:sdtPr>
      <w:sdtEndPr/>
      <w:sdtContent>
        <w:p w:rsidR="00AB1B81" w:rsidRDefault="0077127D">
          <w:r>
            <w:rPr>
              <w:noProof/>
              <w:lang w:eastAsia="de-DE"/>
            </w:rPr>
            <w:drawing>
              <wp:inline distT="0" distB="0" distL="0" distR="0" wp14:anchorId="08B45D5C" wp14:editId="0A6E5A95">
                <wp:extent cx="4585642" cy="3608255"/>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661" cy="3622434"/>
                        </a:xfrm>
                        <a:prstGeom prst="rect">
                          <a:avLst/>
                        </a:prstGeom>
                        <a:noFill/>
                      </pic:spPr>
                    </pic:pic>
                  </a:graphicData>
                </a:graphic>
              </wp:inline>
            </w:drawing>
          </w:r>
        </w:p>
      </w:sdtContent>
    </w:sdt>
    <w:p w:rsidR="007122D5" w:rsidRDefault="007122D5" w:rsidP="007122D5">
      <w:pPr>
        <w:pStyle w:val="Bildberschrift"/>
      </w:pPr>
      <w:r>
        <w:t>Bild 1: Übersichtskarte</w:t>
      </w:r>
    </w:p>
    <w:p w:rsidR="008E4A38" w:rsidRDefault="008E4A38" w:rsidP="00466088">
      <w:pPr>
        <w:pStyle w:val="Bildberschrift"/>
      </w:pPr>
    </w:p>
    <w:sdt>
      <w:sdtPr>
        <w:id w:val="1691185248"/>
        <w:showingPlcHdr/>
        <w:picture/>
      </w:sdtPr>
      <w:sdtEndPr/>
      <w:sdtContent>
        <w:p w:rsidR="00C15AC7" w:rsidRDefault="004E0BF1">
          <w:r>
            <w:rPr>
              <w:noProof/>
              <w:lang w:eastAsia="de-DE"/>
            </w:rPr>
            <w:drawing>
              <wp:inline distT="0" distB="0" distL="0" distR="0" wp14:anchorId="62CF05AA" wp14:editId="3B19347B">
                <wp:extent cx="4570461" cy="35814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53689"/>
                        <a:stretch/>
                      </pic:blipFill>
                      <pic:spPr bwMode="auto">
                        <a:xfrm>
                          <a:off x="0" y="0"/>
                          <a:ext cx="4570123" cy="358113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7122D5" w:rsidRDefault="007122D5" w:rsidP="007122D5">
      <w:pPr>
        <w:pStyle w:val="Bildberschrift"/>
      </w:pPr>
      <w:r>
        <w:t>Bild 2: Vertragsfläche als Luftbild</w:t>
      </w:r>
    </w:p>
    <w:sdt>
      <w:sdtPr>
        <w:id w:val="-1678648803"/>
        <w:showingPlcHdr/>
        <w:picture/>
      </w:sdtPr>
      <w:sdtEndPr/>
      <w:sdtContent>
        <w:p w:rsidR="00C15AC7" w:rsidRDefault="004E0BF1">
          <w:r>
            <w:rPr>
              <w:noProof/>
              <w:lang w:eastAsia="de-DE"/>
            </w:rPr>
            <w:drawing>
              <wp:inline distT="0" distB="0" distL="0" distR="0" wp14:anchorId="47F1E463" wp14:editId="25D379B1">
                <wp:extent cx="4623304" cy="421386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46133"/>
                        <a:stretch/>
                      </pic:blipFill>
                      <pic:spPr bwMode="auto">
                        <a:xfrm>
                          <a:off x="0" y="0"/>
                          <a:ext cx="4622962" cy="421354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7122D5" w:rsidRDefault="007122D5" w:rsidP="007122D5">
      <w:pPr>
        <w:pStyle w:val="Bildberschrift"/>
      </w:pPr>
      <w:r>
        <w:t>Bild 3: Vertragsfläche mit Baumarten auf Basis der Forsteinrichtung</w:t>
      </w:r>
    </w:p>
    <w:p w:rsidR="000E5B8E" w:rsidRDefault="000E5B8E"/>
    <w:p w:rsidR="00EF1118" w:rsidRDefault="00EF1118">
      <w:pPr>
        <w:rPr>
          <w:sz w:val="28"/>
        </w:rPr>
      </w:pPr>
      <w:r>
        <w:rPr>
          <w:sz w:val="28"/>
        </w:rPr>
        <w:br w:type="page"/>
      </w:r>
    </w:p>
    <w:p w:rsidR="00046BD4" w:rsidRPr="00046BD4" w:rsidRDefault="00046BD4" w:rsidP="00466088">
      <w:pPr>
        <w:pStyle w:val="Zwischenberschrift"/>
      </w:pPr>
      <w:r w:rsidRPr="00046BD4">
        <w:lastRenderedPageBreak/>
        <w:t>Beschreibung der Fläche</w:t>
      </w:r>
    </w:p>
    <w:tbl>
      <w:tblPr>
        <w:tblStyle w:val="Tabellenraster"/>
        <w:tblW w:w="0" w:type="auto"/>
        <w:tblBorders>
          <w:top w:val="single" w:sz="4" w:space="0" w:color="73766F"/>
          <w:left w:val="single" w:sz="4" w:space="0" w:color="73766F"/>
          <w:bottom w:val="single" w:sz="4" w:space="0" w:color="73766F"/>
          <w:right w:val="single" w:sz="4" w:space="0" w:color="73766F"/>
          <w:insideH w:val="single" w:sz="4" w:space="0" w:color="73766F"/>
          <w:insideV w:val="single" w:sz="4" w:space="0" w:color="73766F"/>
        </w:tblBorders>
        <w:tblLook w:val="04A0" w:firstRow="1" w:lastRow="0" w:firstColumn="1" w:lastColumn="0" w:noHBand="0" w:noVBand="1"/>
      </w:tblPr>
      <w:tblGrid>
        <w:gridCol w:w="3227"/>
        <w:gridCol w:w="5812"/>
      </w:tblGrid>
      <w:tr w:rsidR="000E5B8E" w:rsidRPr="000E5B8E" w:rsidTr="007526DD">
        <w:tc>
          <w:tcPr>
            <w:tcW w:w="3227" w:type="dxa"/>
          </w:tcPr>
          <w:p w:rsidR="000E5B8E" w:rsidRPr="000E5B8E" w:rsidRDefault="000E5B8E" w:rsidP="00466088">
            <w:pPr>
              <w:pStyle w:val="Tabellenberschrift"/>
            </w:pPr>
            <w:r>
              <w:t>Größe</w:t>
            </w:r>
          </w:p>
        </w:tc>
        <w:sdt>
          <w:sdtPr>
            <w:id w:val="-1192525939"/>
            <w:placeholder>
              <w:docPart w:val="ED4B0C8241F14B60A5C0567BCEAE4578"/>
            </w:placeholder>
            <w:showingPlcHdr/>
          </w:sdtPr>
          <w:sdtEndPr/>
          <w:sdtContent>
            <w:tc>
              <w:tcPr>
                <w:tcW w:w="5812" w:type="dxa"/>
              </w:tcPr>
              <w:p w:rsidR="000E5B8E" w:rsidRPr="000E5B8E" w:rsidRDefault="004E0BF1" w:rsidP="004E0BF1">
                <w:r>
                  <w:rPr>
                    <w:rStyle w:val="Platzhaltertext"/>
                  </w:rPr>
                  <w:t>z.B.</w:t>
                </w:r>
                <w:r w:rsidRPr="009B254D">
                  <w:rPr>
                    <w:rStyle w:val="Platzhaltertext"/>
                  </w:rPr>
                  <w:t xml:space="preserve"> </w:t>
                </w:r>
                <w:r w:rsidRPr="004E0BF1">
                  <w:rPr>
                    <w:rStyle w:val="Platzhaltertext"/>
                  </w:rPr>
                  <w:t>21,04 ha</w:t>
                </w:r>
              </w:p>
            </w:tc>
          </w:sdtContent>
        </w:sdt>
      </w:tr>
      <w:tr w:rsidR="000E5B8E" w:rsidRPr="000E5B8E" w:rsidTr="007526DD">
        <w:tc>
          <w:tcPr>
            <w:tcW w:w="3227" w:type="dxa"/>
          </w:tcPr>
          <w:p w:rsidR="000E5B8E" w:rsidRPr="000E5B8E" w:rsidRDefault="000E5B8E" w:rsidP="00466088">
            <w:pPr>
              <w:pStyle w:val="Tabellenberschrift"/>
            </w:pPr>
            <w:r>
              <w:t>Hauptbaumart</w:t>
            </w:r>
          </w:p>
        </w:tc>
        <w:tc>
          <w:tcPr>
            <w:tcW w:w="5812" w:type="dxa"/>
          </w:tcPr>
          <w:p w:rsidR="000E5B8E" w:rsidRPr="000E5B8E" w:rsidRDefault="00BE5F2D" w:rsidP="004E0BF1">
            <w:sdt>
              <w:sdtPr>
                <w:id w:val="-645430073"/>
                <w:placeholder>
                  <w:docPart w:val="8CC7C6B1CF6A4E82934BF2D30606874B"/>
                </w:placeholder>
                <w:showingPlcHdr/>
              </w:sdtPr>
              <w:sdtEndPr/>
              <w:sdtContent>
                <w:r w:rsidR="004E0BF1">
                  <w:rPr>
                    <w:rStyle w:val="Platzhaltertext"/>
                  </w:rPr>
                  <w:t>z.B. Eiche, Buche</w:t>
                </w:r>
              </w:sdtContent>
            </w:sdt>
          </w:p>
        </w:tc>
      </w:tr>
      <w:tr w:rsidR="000E5B8E" w:rsidRPr="000E5B8E" w:rsidTr="007526DD">
        <w:tc>
          <w:tcPr>
            <w:tcW w:w="3227" w:type="dxa"/>
          </w:tcPr>
          <w:p w:rsidR="000E5B8E" w:rsidRPr="000E5B8E" w:rsidRDefault="000E5B8E" w:rsidP="00466088">
            <w:pPr>
              <w:pStyle w:val="Tabellenberschrift"/>
            </w:pPr>
            <w:r>
              <w:t>Alter</w:t>
            </w:r>
          </w:p>
        </w:tc>
        <w:tc>
          <w:tcPr>
            <w:tcW w:w="5812" w:type="dxa"/>
          </w:tcPr>
          <w:p w:rsidR="000E5B8E" w:rsidRPr="000E5B8E" w:rsidRDefault="00BE5F2D" w:rsidP="004E0BF1">
            <w:sdt>
              <w:sdtPr>
                <w:id w:val="-723367828"/>
                <w:placeholder>
                  <w:docPart w:val="1FCB74C8E9274ED3A56D04A711C6B584"/>
                </w:placeholder>
                <w:showingPlcHdr/>
              </w:sdtPr>
              <w:sdtEndPr/>
              <w:sdtContent>
                <w:r w:rsidR="004E0BF1">
                  <w:rPr>
                    <w:rStyle w:val="Platzhaltertext"/>
                  </w:rPr>
                  <w:t>z.B. 143 Jahre (Eiche), 85 Jahre (Buche)</w:t>
                </w:r>
              </w:sdtContent>
            </w:sdt>
          </w:p>
        </w:tc>
      </w:tr>
      <w:tr w:rsidR="000E5B8E" w:rsidRPr="000E5B8E" w:rsidTr="007526DD">
        <w:tc>
          <w:tcPr>
            <w:tcW w:w="3227" w:type="dxa"/>
          </w:tcPr>
          <w:p w:rsidR="000E5B8E" w:rsidRPr="000E5B8E" w:rsidRDefault="000E5B8E" w:rsidP="00466088">
            <w:pPr>
              <w:pStyle w:val="Tabellenberschrift"/>
            </w:pPr>
            <w:r>
              <w:t>Bestockung</w:t>
            </w:r>
          </w:p>
        </w:tc>
        <w:tc>
          <w:tcPr>
            <w:tcW w:w="5812" w:type="dxa"/>
          </w:tcPr>
          <w:p w:rsidR="000E5B8E" w:rsidRPr="000E5B8E" w:rsidRDefault="00BE5F2D" w:rsidP="004E0BF1">
            <w:sdt>
              <w:sdtPr>
                <w:id w:val="-1772005603"/>
                <w:placeholder>
                  <w:docPart w:val="D6CCE25F42B54F79BADDFDF09E700F7A"/>
                </w:placeholder>
                <w:showingPlcHdr/>
              </w:sdtPr>
              <w:sdtEndPr/>
              <w:sdtContent>
                <w:r w:rsidR="004E0BF1">
                  <w:rPr>
                    <w:rStyle w:val="Platzhaltertext"/>
                  </w:rPr>
                  <w:t>z.B. 1,0</w:t>
                </w:r>
              </w:sdtContent>
            </w:sdt>
          </w:p>
        </w:tc>
      </w:tr>
      <w:tr w:rsidR="000E5B8E" w:rsidRPr="000E5B8E" w:rsidTr="007526DD">
        <w:tc>
          <w:tcPr>
            <w:tcW w:w="3227" w:type="dxa"/>
          </w:tcPr>
          <w:p w:rsidR="000E5B8E" w:rsidRDefault="000E5B8E" w:rsidP="00466088">
            <w:pPr>
              <w:pStyle w:val="Tabellenberschrift"/>
            </w:pPr>
            <w:r>
              <w:t>Schichtung</w:t>
            </w:r>
          </w:p>
        </w:tc>
        <w:tc>
          <w:tcPr>
            <w:tcW w:w="5812" w:type="dxa"/>
          </w:tcPr>
          <w:p w:rsidR="000E5B8E" w:rsidRPr="000E5B8E" w:rsidRDefault="00BE5F2D" w:rsidP="004E0BF1">
            <w:sdt>
              <w:sdtPr>
                <w:id w:val="-59558754"/>
                <w:placeholder>
                  <w:docPart w:val="025F6BB7B638484986981ACB60F1500F"/>
                </w:placeholder>
                <w:showingPlcHdr/>
              </w:sdtPr>
              <w:sdtEndPr/>
              <w:sdtContent>
                <w:r w:rsidR="004E0BF1">
                  <w:rPr>
                    <w:rStyle w:val="Platzhaltertext"/>
                  </w:rPr>
                  <w:t>z.B. 2</w:t>
                </w:r>
              </w:sdtContent>
            </w:sdt>
          </w:p>
        </w:tc>
      </w:tr>
      <w:tr w:rsidR="000E5B8E" w:rsidRPr="000E5B8E" w:rsidTr="007526DD">
        <w:tc>
          <w:tcPr>
            <w:tcW w:w="3227" w:type="dxa"/>
          </w:tcPr>
          <w:p w:rsidR="000E5B8E" w:rsidRDefault="000E5B8E" w:rsidP="00466088">
            <w:pPr>
              <w:pStyle w:val="Tabellenberschrift"/>
            </w:pPr>
            <w:r>
              <w:t>Höhenlage/Exposition/Boden</w:t>
            </w:r>
          </w:p>
        </w:tc>
        <w:tc>
          <w:tcPr>
            <w:tcW w:w="5812" w:type="dxa"/>
          </w:tcPr>
          <w:p w:rsidR="000E5B8E" w:rsidRPr="000E5B8E" w:rsidRDefault="00BE5F2D" w:rsidP="000D7955">
            <w:sdt>
              <w:sdtPr>
                <w:id w:val="-374005043"/>
                <w:placeholder>
                  <w:docPart w:val="7DCC82C4B85442A298E673EBC742342A"/>
                </w:placeholder>
                <w:showingPlcHdr/>
              </w:sdtPr>
              <w:sdtEndPr/>
              <w:sdtContent>
                <w:r w:rsidR="000D7955">
                  <w:rPr>
                    <w:rStyle w:val="Platzhaltertext"/>
                  </w:rPr>
                  <w:t>333 bis 381</w:t>
                </w:r>
                <w:r w:rsidR="007B58FF">
                  <w:rPr>
                    <w:rStyle w:val="Platzhaltertext"/>
                  </w:rPr>
                  <w:t xml:space="preserve"> </w:t>
                </w:r>
                <w:r w:rsidR="000D7955">
                  <w:rPr>
                    <w:rStyle w:val="Platzhaltertext"/>
                  </w:rPr>
                  <w:t>m/W/mesotroph, Bodenart: schluffiger bis sandiger Lehm</w:t>
                </w:r>
              </w:sdtContent>
            </w:sdt>
          </w:p>
        </w:tc>
      </w:tr>
      <w:tr w:rsidR="000E5B8E" w:rsidRPr="000E5B8E" w:rsidTr="007526DD">
        <w:tc>
          <w:tcPr>
            <w:tcW w:w="3227" w:type="dxa"/>
          </w:tcPr>
          <w:p w:rsidR="000E5B8E" w:rsidRDefault="00046BD4" w:rsidP="00466088">
            <w:pPr>
              <w:pStyle w:val="Tabellenberschrift"/>
            </w:pPr>
            <w:r>
              <w:t>Schutzstatus nach Forst-/ Naturschutzrecht</w:t>
            </w:r>
          </w:p>
        </w:tc>
        <w:tc>
          <w:tcPr>
            <w:tcW w:w="5812" w:type="dxa"/>
          </w:tcPr>
          <w:p w:rsidR="000E5B8E" w:rsidRDefault="00BE5F2D" w:rsidP="000D7955">
            <w:sdt>
              <w:sdtPr>
                <w:id w:val="-2115054767"/>
                <w:placeholder>
                  <w:docPart w:val="65EBED7A95F644069544B4DF5DBEBD6B"/>
                </w:placeholder>
                <w:showingPlcHdr/>
              </w:sdtPr>
              <w:sdtEndPr/>
              <w:sdtContent>
                <w:r w:rsidR="000D7955">
                  <w:rPr>
                    <w:rStyle w:val="Platzhaltertext"/>
                  </w:rPr>
                  <w:t>z.B. – oder FFH-Gebiet</w:t>
                </w:r>
              </w:sdtContent>
            </w:sdt>
          </w:p>
        </w:tc>
      </w:tr>
    </w:tbl>
    <w:p w:rsidR="000E5B8E" w:rsidRDefault="000E5B8E"/>
    <w:sdt>
      <w:sdtPr>
        <w:id w:val="1622649637"/>
        <w:placeholder>
          <w:docPart w:val="536BB46F8A354379B83576F92780B9F7"/>
        </w:placeholder>
        <w:showingPlcHdr/>
      </w:sdtPr>
      <w:sdtEndPr/>
      <w:sdtContent>
        <w:p w:rsidR="000D7955" w:rsidRPr="000D7955" w:rsidRDefault="000D7955" w:rsidP="000D7955">
          <w:pPr>
            <w:spacing w:line="240" w:lineRule="auto"/>
            <w:rPr>
              <w:rStyle w:val="Platzhaltertext"/>
            </w:rPr>
          </w:pPr>
          <w:r>
            <w:rPr>
              <w:rStyle w:val="Platzhaltertext"/>
            </w:rPr>
            <w:t xml:space="preserve">textliche Beschreibung, z.B. </w:t>
          </w:r>
          <w:r w:rsidRPr="000D7955">
            <w:rPr>
              <w:rStyle w:val="Platzhaltertext"/>
            </w:rPr>
            <w:t>Abt. 405 ist voll bestockt mit ca. 133jährigen Eichen und Buchen im Unterstand oder als Begleitbaum. Die sich nördlich anschließende Abteilung 408 ist charakterisiert durch einen nahezu geschlossenen, ca. 75-jährigen Buchenbestand, in dem noch einige ältere Eichen und vereinzelt Buchen stocken.</w:t>
          </w:r>
        </w:p>
        <w:p w:rsidR="00046BD4" w:rsidRDefault="000D7955" w:rsidP="000D7955">
          <w:pPr>
            <w:spacing w:line="240" w:lineRule="auto"/>
          </w:pPr>
          <w:r w:rsidRPr="000D7955">
            <w:rPr>
              <w:rStyle w:val="Platzhaltertext"/>
            </w:rPr>
            <w:t>Der Waldboden ist überwiegend offen und als Nahrungshabitat für einige Fledermausarten nutzbar. Die Krautschicht einschließlich Verjün</w:t>
          </w:r>
          <w:r>
            <w:rPr>
              <w:rStyle w:val="Platzhaltertext"/>
            </w:rPr>
            <w:t>gung ist sehr gering ausgeprägt.</w:t>
          </w:r>
        </w:p>
      </w:sdtContent>
    </w:sdt>
    <w:sdt>
      <w:sdtPr>
        <w:id w:val="1072464424"/>
        <w:showingPlcHdr/>
        <w:picture/>
      </w:sdtPr>
      <w:sdtEndPr/>
      <w:sdtContent>
        <w:p w:rsidR="00046BD4" w:rsidRDefault="000D7955" w:rsidP="00046BD4">
          <w:pPr>
            <w:spacing w:line="240" w:lineRule="auto"/>
          </w:pPr>
          <w:r>
            <w:rPr>
              <w:noProof/>
              <w:lang w:eastAsia="de-DE"/>
            </w:rPr>
            <w:drawing>
              <wp:inline distT="0" distB="0" distL="0" distR="0" wp14:anchorId="3AC05D2D" wp14:editId="00C35AB6">
                <wp:extent cx="2516697" cy="1905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697" cy="1905000"/>
                        </a:xfrm>
                        <a:prstGeom prst="rect">
                          <a:avLst/>
                        </a:prstGeom>
                        <a:noFill/>
                      </pic:spPr>
                    </pic:pic>
                  </a:graphicData>
                </a:graphic>
              </wp:inline>
            </w:drawing>
          </w:r>
        </w:p>
      </w:sdtContent>
    </w:sdt>
    <w:p w:rsidR="007122D5" w:rsidRDefault="007122D5" w:rsidP="007122D5">
      <w:pPr>
        <w:pStyle w:val="Bildberschrift"/>
      </w:pPr>
      <w:r>
        <w:t xml:space="preserve">Bild 4: Fotos aus der Vertragsfläche (Aufnahmedatum </w:t>
      </w:r>
      <w:sdt>
        <w:sdtPr>
          <w:id w:val="2021203251"/>
          <w:placeholder>
            <w:docPart w:val="A50FDE9EE2594CCCB8CC3BDE033842ED"/>
          </w:placeholder>
          <w:showingPlcHdr/>
          <w:date>
            <w:dateFormat w:val="dd.MM.yyyy"/>
            <w:lid w:val="de-DE"/>
            <w:storeMappedDataAs w:val="dateTime"/>
            <w:calendar w:val="gregorian"/>
          </w:date>
        </w:sdtPr>
        <w:sdtEndPr/>
        <w:sdtContent>
          <w:r>
            <w:rPr>
              <w:rStyle w:val="Platzhaltertext"/>
            </w:rPr>
            <w:t>z.B. 01.12.2012</w:t>
          </w:r>
        </w:sdtContent>
      </w:sdt>
      <w:r>
        <w:t>)</w:t>
      </w:r>
    </w:p>
    <w:p w:rsidR="007122D5" w:rsidRDefault="007122D5" w:rsidP="00046BD4">
      <w:pPr>
        <w:spacing w:line="240" w:lineRule="auto"/>
      </w:pPr>
    </w:p>
    <w:p w:rsidR="007122D5" w:rsidRDefault="00BE5F2D" w:rsidP="00D25292">
      <w:pPr>
        <w:spacing w:line="240" w:lineRule="auto"/>
      </w:pPr>
      <w:sdt>
        <w:sdtPr>
          <w:id w:val="846444927"/>
          <w:showingPlcHdr/>
          <w:picture/>
        </w:sdtPr>
        <w:sdtEndPr/>
        <w:sdtContent>
          <w:r w:rsidR="000D7955">
            <w:rPr>
              <w:noProof/>
              <w:lang w:eastAsia="de-DE"/>
            </w:rPr>
            <w:drawing>
              <wp:inline distT="0" distB="0" distL="0" distR="0" wp14:anchorId="4911AF24" wp14:editId="4678C388">
                <wp:extent cx="2560320" cy="189722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897220"/>
                        </a:xfrm>
                        <a:prstGeom prst="rect">
                          <a:avLst/>
                        </a:prstGeom>
                        <a:noFill/>
                      </pic:spPr>
                    </pic:pic>
                  </a:graphicData>
                </a:graphic>
              </wp:inline>
            </w:drawing>
          </w:r>
        </w:sdtContent>
      </w:sdt>
    </w:p>
    <w:p w:rsidR="007122D5" w:rsidRDefault="007122D5" w:rsidP="007122D5">
      <w:pPr>
        <w:pStyle w:val="Bildberschrift"/>
      </w:pPr>
      <w:r>
        <w:t xml:space="preserve">Bild 5: Fotos aus der Vertragsfläche (Aufnahmedatum </w:t>
      </w:r>
      <w:sdt>
        <w:sdtPr>
          <w:id w:val="-1047071949"/>
          <w:placeholder>
            <w:docPart w:val="440B1AD647544823BBD31764D2C4977A"/>
          </w:placeholder>
          <w:showingPlcHdr/>
          <w:date>
            <w:dateFormat w:val="dd.MM.yyyy"/>
            <w:lid w:val="de-DE"/>
            <w:storeMappedDataAs w:val="dateTime"/>
            <w:calendar w:val="gregorian"/>
          </w:date>
        </w:sdtPr>
        <w:sdtEndPr/>
        <w:sdtContent>
          <w:r>
            <w:rPr>
              <w:rStyle w:val="Platzhaltertext"/>
            </w:rPr>
            <w:t>z.B. 01.12.2012</w:t>
          </w:r>
        </w:sdtContent>
      </w:sdt>
      <w:r>
        <w:t>)</w:t>
      </w:r>
    </w:p>
    <w:p w:rsidR="00D25292" w:rsidRDefault="00D25292" w:rsidP="00D25292">
      <w:pPr>
        <w:spacing w:line="240" w:lineRule="auto"/>
      </w:pPr>
      <w:r>
        <w:br w:type="page"/>
      </w:r>
    </w:p>
    <w:p w:rsidR="00046BD4" w:rsidRDefault="00046BD4" w:rsidP="000E6653">
      <w:pPr>
        <w:pStyle w:val="Zwischenberschrift"/>
      </w:pPr>
      <w:r w:rsidRPr="00046BD4">
        <w:lastRenderedPageBreak/>
        <w:t>Nachweise der Bechsteinfledermaus und funktionale Bedeutung</w:t>
      </w:r>
    </w:p>
    <w:sdt>
      <w:sdtPr>
        <w:id w:val="-1103101091"/>
        <w:placeholder>
          <w:docPart w:val="9A606AC085224607B5D1D5BBCDFD0F13"/>
        </w:placeholder>
        <w:showingPlcHdr/>
      </w:sdtPr>
      <w:sdtEndPr/>
      <w:sdtContent>
        <w:p w:rsidR="00046BD4" w:rsidRDefault="000D7955" w:rsidP="00046BD4">
          <w:pPr>
            <w:spacing w:line="240" w:lineRule="auto"/>
          </w:pPr>
          <w:r>
            <w:rPr>
              <w:rStyle w:val="Platzhaltertext"/>
            </w:rPr>
            <w:t xml:space="preserve">z.B. </w:t>
          </w:r>
          <w:r w:rsidRPr="000D7955">
            <w:rPr>
              <w:rStyle w:val="Platzhaltertext"/>
            </w:rPr>
            <w:t>In der Maßnahmenfläche siedelt eine Wochenstubenkolonie. Vier von fünf der nachgewiesenen</w:t>
          </w:r>
          <w:r w:rsidR="00834392">
            <w:rPr>
              <w:rStyle w:val="Platzhaltertext"/>
            </w:rPr>
            <w:t xml:space="preserve"> Koloniebäume liegen in Abt. 123 und 456</w:t>
          </w:r>
          <w:r w:rsidRPr="000D7955">
            <w:rPr>
              <w:rStyle w:val="Platzhaltertext"/>
            </w:rPr>
            <w:t>. Ein weiterer Koloniebaum befindet sich</w:t>
          </w:r>
          <w:r w:rsidR="00834392">
            <w:rPr>
              <w:rStyle w:val="Platzhaltertext"/>
            </w:rPr>
            <w:t xml:space="preserve"> am nördlichen Rand von Abt. 789</w:t>
          </w:r>
          <w:r w:rsidRPr="000D7955">
            <w:rPr>
              <w:rStyle w:val="Platzhaltertext"/>
            </w:rPr>
            <w:t xml:space="preserve">. Es handelt sich insgesamt um zwei Buchen und drei Eichen. Neben Spechthöhlen wurden durch Astabbrüche entstandene Höhlungen von den Tieren aufgesucht. Die Brusthöhendurchmesser der Koloniebäume liegen zwischen 50 und 90 cm. Weitere Höhlenbäume in der Fläche lassen darauf schließen, dass sich ein wesentlicher Teil des Quartierkomplexes hier </w:t>
          </w:r>
          <w:r w:rsidR="00834392">
            <w:rPr>
              <w:rStyle w:val="Platzhaltertext"/>
            </w:rPr>
            <w:t>b</w:t>
          </w:r>
          <w:r w:rsidRPr="000D7955">
            <w:rPr>
              <w:rStyle w:val="Platzhaltertext"/>
            </w:rPr>
            <w:t xml:space="preserve">efindet. Die weitgehend geschlossene Struktur des Alteichenbestandes ist zudem ideal als </w:t>
          </w:r>
          <w:r w:rsidR="00834392">
            <w:rPr>
              <w:rStyle w:val="Platzhaltertext"/>
            </w:rPr>
            <w:t xml:space="preserve"> N</w:t>
          </w:r>
          <w:r w:rsidRPr="000D7955">
            <w:rPr>
              <w:rStyle w:val="Platzhaltertext"/>
            </w:rPr>
            <w:t xml:space="preserve">ahrungsraum für die Bechsteinfledermaus, so dass in der Fläche Quartierbäume und </w:t>
          </w:r>
          <w:r w:rsidR="00834392">
            <w:rPr>
              <w:rStyle w:val="Platzhaltertext"/>
            </w:rPr>
            <w:t>N</w:t>
          </w:r>
          <w:r w:rsidRPr="000D7955">
            <w:rPr>
              <w:rStyle w:val="Platzhaltertext"/>
            </w:rPr>
            <w:t>ahrungsräume eng assoziiert sind. Von besonderer Bedeutung für die Struktur des Bestandes ist das</w:t>
          </w:r>
          <w:r w:rsidR="00834392">
            <w:rPr>
              <w:rStyle w:val="Platzhaltertext"/>
            </w:rPr>
            <w:t xml:space="preserve"> </w:t>
          </w:r>
          <w:r w:rsidRPr="000D7955">
            <w:rPr>
              <w:rStyle w:val="Platzhaltertext"/>
            </w:rPr>
            <w:t>Vorkommen der Alteichen.</w:t>
          </w:r>
        </w:p>
      </w:sdtContent>
    </w:sdt>
    <w:sdt>
      <w:sdtPr>
        <w:id w:val="-1742006150"/>
        <w:showingPlcHdr/>
        <w:picture/>
      </w:sdtPr>
      <w:sdtEndPr/>
      <w:sdtContent>
        <w:p w:rsidR="00EF1118" w:rsidRDefault="000D7955" w:rsidP="00046BD4">
          <w:pPr>
            <w:spacing w:line="240" w:lineRule="auto"/>
          </w:pPr>
          <w:r>
            <w:rPr>
              <w:noProof/>
              <w:lang w:eastAsia="de-DE"/>
            </w:rPr>
            <w:drawing>
              <wp:inline distT="0" distB="0" distL="0" distR="0" wp14:anchorId="768ED3ED" wp14:editId="60651FAF">
                <wp:extent cx="156972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60142"/>
                        <a:stretch/>
                      </pic:blipFill>
                      <pic:spPr bwMode="auto">
                        <a:xfrm>
                          <a:off x="0" y="0"/>
                          <a:ext cx="1569720" cy="21336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3F0D0B" w:rsidRDefault="003F0D0B" w:rsidP="003F0D0B">
      <w:pPr>
        <w:pStyle w:val="Bildberschrift"/>
      </w:pPr>
      <w:r>
        <w:t>Bild 6: Koloniebaum auf der Vertragsfläche</w:t>
      </w:r>
    </w:p>
    <w:p w:rsidR="003F0D0B" w:rsidRDefault="003F0D0B" w:rsidP="00046BD4">
      <w:pPr>
        <w:spacing w:line="240" w:lineRule="auto"/>
      </w:pPr>
    </w:p>
    <w:sdt>
      <w:sdtPr>
        <w:id w:val="-1566486478"/>
        <w:showingPlcHdr/>
        <w:picture/>
      </w:sdtPr>
      <w:sdtEndPr/>
      <w:sdtContent>
        <w:p w:rsidR="00EF1118" w:rsidRDefault="000D7955" w:rsidP="00046BD4">
          <w:pPr>
            <w:spacing w:line="240" w:lineRule="auto"/>
          </w:pPr>
          <w:r>
            <w:rPr>
              <w:noProof/>
              <w:lang w:eastAsia="de-DE"/>
            </w:rPr>
            <w:drawing>
              <wp:inline distT="0" distB="0" distL="0" distR="0" wp14:anchorId="2A9A6F7B" wp14:editId="01B38978">
                <wp:extent cx="1583690" cy="2133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59787"/>
                        <a:stretch/>
                      </pic:blipFill>
                      <pic:spPr bwMode="auto">
                        <a:xfrm>
                          <a:off x="0" y="0"/>
                          <a:ext cx="1583690" cy="21336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3F0D0B" w:rsidRDefault="003F0D0B" w:rsidP="003F0D0B">
      <w:pPr>
        <w:pStyle w:val="Bildberschrift"/>
      </w:pPr>
      <w:r>
        <w:t>Bild 7: weiterer Koloniebaum auf der Vertragsfläche</w:t>
      </w:r>
    </w:p>
    <w:p w:rsidR="003F0D0B" w:rsidRDefault="003F0D0B" w:rsidP="00046BD4">
      <w:pPr>
        <w:spacing w:line="240" w:lineRule="auto"/>
      </w:pPr>
    </w:p>
    <w:p w:rsidR="00EF1118" w:rsidRDefault="00EF1118">
      <w:r>
        <w:br w:type="page"/>
      </w:r>
    </w:p>
    <w:p w:rsidR="00EF1118" w:rsidRPr="00EF1118" w:rsidRDefault="00EF1118" w:rsidP="00466088">
      <w:pPr>
        <w:pStyle w:val="Zwischenberschrift"/>
      </w:pPr>
      <w:r w:rsidRPr="00EF1118">
        <w:lastRenderedPageBreak/>
        <w:t>Weitere Artnachweise</w:t>
      </w:r>
    </w:p>
    <w:p w:rsidR="00EF1118" w:rsidRDefault="00BE5F2D" w:rsidP="000D7955">
      <w:pPr>
        <w:spacing w:line="240" w:lineRule="auto"/>
      </w:pPr>
      <w:sdt>
        <w:sdtPr>
          <w:id w:val="15355196"/>
        </w:sdtPr>
        <w:sdtEndPr/>
        <w:sdtContent>
          <w:r w:rsidR="000D7955">
            <w:rPr>
              <w:rStyle w:val="Platzhaltertext"/>
            </w:rPr>
            <w:t>z.B. G</w:t>
          </w:r>
          <w:r w:rsidR="000D7955" w:rsidRPr="000D7955">
            <w:rPr>
              <w:rStyle w:val="Platzhaltertext"/>
            </w:rPr>
            <w:t xml:space="preserve">roßes Mausohr </w:t>
          </w:r>
          <w:r w:rsidR="000D7955" w:rsidRPr="000D7955">
            <w:rPr>
              <w:rStyle w:val="Platzhaltertext"/>
              <w:i/>
            </w:rPr>
            <w:t xml:space="preserve">Myotis </w:t>
          </w:r>
          <w:proofErr w:type="spellStart"/>
          <w:r w:rsidR="000D7955" w:rsidRPr="000D7955">
            <w:rPr>
              <w:rStyle w:val="Platzhaltertext"/>
              <w:i/>
            </w:rPr>
            <w:t>myotis</w:t>
          </w:r>
          <w:proofErr w:type="spellEnd"/>
          <w:r w:rsidR="000D7955" w:rsidRPr="000D7955">
            <w:rPr>
              <w:rStyle w:val="Platzhaltertext"/>
            </w:rPr>
            <w:t xml:space="preserve">, Nahrungshabitat von Wochenstubentieren (ein Weibchen-Nachweis), (Männchen-Nachweise) </w:t>
          </w:r>
          <w:r w:rsidR="000D7955">
            <w:rPr>
              <w:rStyle w:val="Platzhaltertext"/>
            </w:rPr>
            <w:t xml:space="preserve"> </w:t>
          </w:r>
          <w:r w:rsidR="000D7955">
            <w:rPr>
              <w:rStyle w:val="Platzhaltertext"/>
            </w:rPr>
            <w:br/>
          </w:r>
          <w:r w:rsidR="000D7955" w:rsidRPr="000D7955">
            <w:rPr>
              <w:rStyle w:val="Platzhaltertext"/>
            </w:rPr>
            <w:t xml:space="preserve">Zwergfledermaus </w:t>
          </w:r>
          <w:proofErr w:type="spellStart"/>
          <w:r w:rsidR="000D7955" w:rsidRPr="000D7955">
            <w:rPr>
              <w:rStyle w:val="Platzhaltertext"/>
              <w:i/>
            </w:rPr>
            <w:t>Pipistrellus</w:t>
          </w:r>
          <w:proofErr w:type="spellEnd"/>
          <w:r w:rsidR="000D7955" w:rsidRPr="000D7955">
            <w:rPr>
              <w:rStyle w:val="Platzhaltertext"/>
              <w:i/>
            </w:rPr>
            <w:t xml:space="preserve"> </w:t>
          </w:r>
          <w:proofErr w:type="spellStart"/>
          <w:r w:rsidR="000D7955" w:rsidRPr="000D7955">
            <w:rPr>
              <w:rStyle w:val="Platzhaltertext"/>
              <w:i/>
            </w:rPr>
            <w:t>pipistrellus</w:t>
          </w:r>
          <w:proofErr w:type="spellEnd"/>
          <w:r w:rsidR="000D7955" w:rsidRPr="000D7955">
            <w:rPr>
              <w:rStyle w:val="Platzhaltertext"/>
            </w:rPr>
            <w:t>, Nahrungshabitat von Wochenstubentieren (ein Weibchen-Nachweis), (Männchen-Nachweise)</w:t>
          </w:r>
        </w:sdtContent>
      </w:sdt>
    </w:p>
    <w:p w:rsidR="00B4694B" w:rsidRDefault="00B4694B" w:rsidP="00466088">
      <w:pPr>
        <w:pStyle w:val="Zwischenberschrift"/>
      </w:pPr>
      <w:r>
        <w:t>Empfohlene Maßnahmen und Begründung</w:t>
      </w:r>
    </w:p>
    <w:p w:rsidR="00B4694B" w:rsidRDefault="00BE5F2D" w:rsidP="00B4694B">
      <w:pPr>
        <w:spacing w:line="240" w:lineRule="auto"/>
      </w:pPr>
      <w:sdt>
        <w:sdtPr>
          <w:id w:val="-855193781"/>
          <w:placeholder>
            <w:docPart w:val="71D74C5A2BC844C9B950E64E82A35B98"/>
          </w:placeholder>
          <w:showingPlcHdr/>
        </w:sdtPr>
        <w:sdtEndPr/>
        <w:sdtContent>
          <w:r w:rsidR="00B35D12">
            <w:rPr>
              <w:rStyle w:val="Platzhaltertext"/>
            </w:rPr>
            <w:t>z.B. E</w:t>
          </w:r>
          <w:r w:rsidR="00B35D12" w:rsidRPr="00B35D12">
            <w:rPr>
              <w:rStyle w:val="Platzhaltertext"/>
            </w:rPr>
            <w:t>ine Nutz</w:t>
          </w:r>
          <w:r w:rsidR="0050647D">
            <w:rPr>
              <w:rStyle w:val="Platzhaltertext"/>
            </w:rPr>
            <w:t>ung im Bestand sollte stammzahl</w:t>
          </w:r>
          <w:r w:rsidR="00B35D12" w:rsidRPr="00B35D12">
            <w:rPr>
              <w:rStyle w:val="Platzhaltertext"/>
            </w:rPr>
            <w:t>schonend erfolgen, entweder durch einleitende Entwicklung hin zu einem Dauerwald oder kleinfemelartige Nutzung. Positiv ist ein eher geschlossener Bestand. Über das Bechsteinfledermausprojekt werden aktiv folgende Maßnahmen durchgeführt</w:t>
          </w:r>
          <w:r w:rsidR="00B35D12">
            <w:rPr>
              <w:rStyle w:val="Platzhaltertext"/>
            </w:rPr>
            <w:t>:</w:t>
          </w:r>
        </w:sdtContent>
      </w:sdt>
    </w:p>
    <w:p w:rsidR="00B4694B" w:rsidRDefault="0059535D" w:rsidP="00B4694B">
      <w:pPr>
        <w:pStyle w:val="Listenabsatz"/>
        <w:numPr>
          <w:ilvl w:val="1"/>
          <w:numId w:val="2"/>
        </w:numPr>
        <w:spacing w:line="240" w:lineRule="auto"/>
        <w:ind w:left="709" w:hanging="709"/>
      </w:pPr>
      <w:r>
        <w:t>Erhalt</w:t>
      </w:r>
      <w:r w:rsidR="00B4694B" w:rsidRPr="00B4694B">
        <w:t xml:space="preserve"> und </w:t>
      </w:r>
      <w:r>
        <w:t>Pflege strukturgebender Alteichen/-buchen</w:t>
      </w:r>
      <w:r w:rsidR="00B4694B">
        <w:t xml:space="preserve"> </w:t>
      </w:r>
    </w:p>
    <w:sdt>
      <w:sdtPr>
        <w:id w:val="804117918"/>
      </w:sdtPr>
      <w:sdtEndPr/>
      <w:sdtContent>
        <w:p w:rsidR="00B4694B" w:rsidRDefault="00B35D12" w:rsidP="0059535D">
          <w:pPr>
            <w:spacing w:line="240" w:lineRule="auto"/>
          </w:pPr>
          <w:r>
            <w:rPr>
              <w:rStyle w:val="Platzhaltertext"/>
            </w:rPr>
            <w:t xml:space="preserve">z.B. </w:t>
          </w:r>
          <w:r w:rsidR="0059535D" w:rsidRPr="0059535D">
            <w:rPr>
              <w:rStyle w:val="Platzhaltertext"/>
            </w:rPr>
            <w:t>Eine wesentliche Maßnahme zur Sicherung der Kohärenz des Koloniestandortes ist die dauerhafte</w:t>
          </w:r>
          <w:r w:rsidR="00834392">
            <w:rPr>
              <w:rStyle w:val="Platzhaltertext"/>
            </w:rPr>
            <w:t xml:space="preserve"> </w:t>
          </w:r>
          <w:r w:rsidR="0059535D" w:rsidRPr="0059535D">
            <w:rPr>
              <w:rStyle w:val="Platzhaltertext"/>
            </w:rPr>
            <w:t>Sicherung von Eichensolitären und deren Förderung durch pflegende Maßnahmen in Abt. 408</w:t>
          </w:r>
          <w:r w:rsidR="0059535D">
            <w:rPr>
              <w:rStyle w:val="Platzhaltertext"/>
            </w:rPr>
            <w:t xml:space="preserve"> </w:t>
          </w:r>
          <w:r w:rsidR="0059535D" w:rsidRPr="0059535D">
            <w:rPr>
              <w:rStyle w:val="Platzhaltertext"/>
            </w:rPr>
            <w:t>(Buchenfläche) sowie Abt. 405. Die Auswahl und Markierung der zu sichernden Bäume erfolgte</w:t>
          </w:r>
          <w:r w:rsidR="0059535D">
            <w:rPr>
              <w:rStyle w:val="Platzhaltertext"/>
            </w:rPr>
            <w:t xml:space="preserve"> </w:t>
          </w:r>
          <w:r w:rsidR="0059535D" w:rsidRPr="0059535D">
            <w:rPr>
              <w:rStyle w:val="Platzhaltertext"/>
            </w:rPr>
            <w:t xml:space="preserve">gruppenweise in Ergänzung zu bereits markierten Kolonie- oder </w:t>
          </w:r>
          <w:proofErr w:type="spellStart"/>
          <w:r w:rsidR="0059535D" w:rsidRPr="0059535D">
            <w:rPr>
              <w:rStyle w:val="Platzhaltertext"/>
            </w:rPr>
            <w:t>Habitatbäumen</w:t>
          </w:r>
          <w:proofErr w:type="spellEnd"/>
          <w:r w:rsidR="0059535D" w:rsidRPr="0059535D">
            <w:rPr>
              <w:rStyle w:val="Platzhaltertext"/>
            </w:rPr>
            <w:t>. Dadurch entstehen</w:t>
          </w:r>
          <w:r w:rsidR="0059535D">
            <w:rPr>
              <w:rStyle w:val="Platzhaltertext"/>
            </w:rPr>
            <w:t xml:space="preserve"> </w:t>
          </w:r>
          <w:r w:rsidR="0059535D" w:rsidRPr="0059535D">
            <w:rPr>
              <w:rStyle w:val="Platzhaltertext"/>
            </w:rPr>
            <w:t xml:space="preserve">kleine Gruppen von </w:t>
          </w:r>
          <w:proofErr w:type="spellStart"/>
          <w:r w:rsidR="0059535D" w:rsidRPr="0059535D">
            <w:rPr>
              <w:rStyle w:val="Platzhaltertext"/>
            </w:rPr>
            <w:t>Habitatbäumen</w:t>
          </w:r>
          <w:proofErr w:type="spellEnd"/>
          <w:r w:rsidR="0059535D" w:rsidRPr="0059535D">
            <w:rPr>
              <w:rStyle w:val="Platzhaltertext"/>
            </w:rPr>
            <w:t>. Bei einzelnen Eichen sollte ein</w:t>
          </w:r>
          <w:r w:rsidR="0059535D">
            <w:rPr>
              <w:rStyle w:val="Platzhaltertext"/>
            </w:rPr>
            <w:t xml:space="preserve">e Kronenpflege durch aktive und </w:t>
          </w:r>
          <w:r w:rsidR="0059535D" w:rsidRPr="0059535D">
            <w:rPr>
              <w:rStyle w:val="Platzhaltertext"/>
            </w:rPr>
            <w:t>gezielte Entnahme von Bedrängern (v.a. unterständige Buchen) erfolgen, um die Kronenbelichtung und</w:t>
          </w:r>
          <w:r w:rsidR="0059535D">
            <w:rPr>
              <w:rStyle w:val="Platzhaltertext"/>
            </w:rPr>
            <w:t xml:space="preserve"> </w:t>
          </w:r>
          <w:r w:rsidR="0059535D" w:rsidRPr="0059535D">
            <w:rPr>
              <w:rStyle w:val="Platzhaltertext"/>
            </w:rPr>
            <w:t>Vitalität der ausgewählten Alteichen langfri</w:t>
          </w:r>
          <w:r w:rsidR="007B58FF">
            <w:rPr>
              <w:rStyle w:val="Platzhaltertext"/>
            </w:rPr>
            <w:t>stig zu sichern. Insgesamt soll</w:t>
          </w:r>
          <w:r w:rsidR="0059535D" w:rsidRPr="0059535D">
            <w:rPr>
              <w:rStyle w:val="Platzhaltertext"/>
            </w:rPr>
            <w:t>en 45</w:t>
          </w:r>
          <w:r w:rsidR="00834392">
            <w:rPr>
              <w:rStyle w:val="Platzhaltertext"/>
            </w:rPr>
            <w:t xml:space="preserve"> E</w:t>
          </w:r>
          <w:r w:rsidR="0059535D">
            <w:rPr>
              <w:rStyle w:val="Platzhaltertext"/>
            </w:rPr>
            <w:t>ichen/Buchen gesichert werden</w:t>
          </w:r>
          <w:r w:rsidRPr="009B254D">
            <w:rPr>
              <w:rStyle w:val="Platzhaltertext"/>
            </w:rPr>
            <w:t>.</w:t>
          </w:r>
        </w:p>
      </w:sdtContent>
    </w:sdt>
    <w:sdt>
      <w:sdtPr>
        <w:id w:val="1246684403"/>
        <w:showingPlcHdr/>
        <w:picture/>
      </w:sdtPr>
      <w:sdtEndPr/>
      <w:sdtContent>
        <w:p w:rsidR="00834392" w:rsidRDefault="00834392" w:rsidP="00B4694B">
          <w:pPr>
            <w:spacing w:line="240" w:lineRule="auto"/>
          </w:pPr>
          <w:r w:rsidRPr="006708D1">
            <w:rPr>
              <w:rFonts w:ascii="Tahoma" w:hAnsi="Tahoma" w:cs="Tahoma"/>
              <w:noProof/>
              <w:sz w:val="16"/>
              <w:szCs w:val="16"/>
              <w:lang w:eastAsia="de-DE"/>
            </w:rPr>
            <w:drawing>
              <wp:inline distT="0" distB="0" distL="0" distR="0" wp14:anchorId="23CF6D2E" wp14:editId="679C474A">
                <wp:extent cx="2522220" cy="1891665"/>
                <wp:effectExtent l="0" t="0" r="0" b="0"/>
                <wp:docPr id="19" name="Grafik 19" descr="Q:\Untersuchungsgebiete\Rheingau-Taunus\Netzfangstandorte\2014\Netzfang_östl. Hessloch_22.05.201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ntersuchungsgebiete\Rheingau-Taunus\Netzfangstandorte\2014\Netzfang_östl. Hessloch_22.05.2014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610" cy="1890457"/>
                        </a:xfrm>
                        <a:prstGeom prst="rect">
                          <a:avLst/>
                        </a:prstGeom>
                        <a:noFill/>
                        <a:ln>
                          <a:noFill/>
                        </a:ln>
                      </pic:spPr>
                    </pic:pic>
                  </a:graphicData>
                </a:graphic>
              </wp:inline>
            </w:drawing>
          </w:r>
        </w:p>
      </w:sdtContent>
    </w:sdt>
    <w:p w:rsidR="003F0D0B" w:rsidRDefault="003F0D0B" w:rsidP="003F0D0B">
      <w:pPr>
        <w:pStyle w:val="Bildberschrift"/>
        <w:rPr>
          <w:noProof/>
          <w:lang w:eastAsia="de-DE"/>
        </w:rPr>
      </w:pPr>
      <w:r>
        <w:rPr>
          <w:noProof/>
          <w:lang w:eastAsia="de-DE"/>
        </w:rPr>
        <w:t xml:space="preserve">Bild 8: </w:t>
      </w:r>
      <w:sdt>
        <w:sdtPr>
          <w:rPr>
            <w:noProof/>
            <w:lang w:eastAsia="de-DE"/>
          </w:rPr>
          <w:id w:val="655031719"/>
          <w:placeholder>
            <w:docPart w:val="AF6423D9CF7A43B38BC404E4E494B639"/>
          </w:placeholder>
          <w:showingPlcHdr/>
        </w:sdtPr>
        <w:sdtEndPr/>
        <w:sdtContent>
          <w:r>
            <w:rPr>
              <w:rStyle w:val="Platzhaltertext"/>
            </w:rPr>
            <w:t>z.B. G</w:t>
          </w:r>
          <w:r w:rsidRPr="00B35D12">
            <w:rPr>
              <w:rStyle w:val="Platzhaltertext"/>
            </w:rPr>
            <w:t xml:space="preserve">ekennzeichnete </w:t>
          </w:r>
          <w:r>
            <w:rPr>
              <w:rStyle w:val="Platzhaltertext"/>
            </w:rPr>
            <w:t>Strukturbäume</w:t>
          </w:r>
          <w:r w:rsidRPr="00B35D12">
            <w:rPr>
              <w:rStyle w:val="Platzhaltertext"/>
            </w:rPr>
            <w:t xml:space="preserve"> auf der Vertragsfläche</w:t>
          </w:r>
        </w:sdtContent>
      </w:sdt>
    </w:p>
    <w:p w:rsidR="003F0D0B" w:rsidRDefault="00BE5F2D" w:rsidP="003F0D0B">
      <w:pPr>
        <w:spacing w:line="240" w:lineRule="auto"/>
        <w:rPr>
          <w:i/>
        </w:rPr>
      </w:pPr>
      <w:sdt>
        <w:sdtPr>
          <w:id w:val="582189233"/>
          <w:showingPlcHdr/>
          <w:picture/>
        </w:sdtPr>
        <w:sdtEndPr/>
        <w:sdtContent>
          <w:r w:rsidR="00834392">
            <w:rPr>
              <w:noProof/>
              <w:lang w:eastAsia="de-DE"/>
            </w:rPr>
            <w:drawing>
              <wp:inline distT="0" distB="0" distL="0" distR="0" wp14:anchorId="1601E861" wp14:editId="623C9126">
                <wp:extent cx="2369820" cy="1777144"/>
                <wp:effectExtent l="0" t="0" r="0" b="0"/>
                <wp:docPr id="1" name="Grafik 1" descr="C:\01B_Leitfaden\181002_final_Dietz_III\Teil III(1)\Teil III\Abbildungen Teil 3\Kapitel 1\3_Sicherung Höhlenbäume\MB_ nordwestl Bärstad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01B_Leitfaden\181002_final_Dietz_III\Teil III(1)\Teil III\Abbildungen Teil 3\Kapitel 1\3_Sicherung Höhlenbäume\MB_ nordwestl Bärstadt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937" cy="1777982"/>
                        </a:xfrm>
                        <a:prstGeom prst="rect">
                          <a:avLst/>
                        </a:prstGeom>
                        <a:noFill/>
                        <a:ln>
                          <a:noFill/>
                        </a:ln>
                      </pic:spPr>
                    </pic:pic>
                  </a:graphicData>
                </a:graphic>
              </wp:inline>
            </w:drawing>
          </w:r>
        </w:sdtContent>
      </w:sdt>
      <w:r w:rsidR="003F0D0B" w:rsidRPr="00B93BBE">
        <w:rPr>
          <w:i/>
        </w:rPr>
        <w:t xml:space="preserve"> </w:t>
      </w:r>
    </w:p>
    <w:p w:rsidR="003F0D0B" w:rsidRDefault="003F0D0B" w:rsidP="003F0D0B">
      <w:pPr>
        <w:spacing w:line="240" w:lineRule="auto"/>
      </w:pPr>
      <w:r w:rsidRPr="00B93BBE">
        <w:rPr>
          <w:i/>
        </w:rPr>
        <w:t>Bild 9:</w:t>
      </w:r>
      <w:r>
        <w:t xml:space="preserve"> </w:t>
      </w:r>
      <w:sdt>
        <w:sdtPr>
          <w:id w:val="-2075418264"/>
          <w:placeholder>
            <w:docPart w:val="2F876BB428B64C03804AB4AA9482D29D"/>
          </w:placeholder>
          <w:showingPlcHdr/>
        </w:sdtPr>
        <w:sdtEndPr/>
        <w:sdtContent>
          <w:r w:rsidRPr="00B93BBE">
            <w:rPr>
              <w:rStyle w:val="Platzhaltertext"/>
              <w:i/>
            </w:rPr>
            <w:t>z. B. Markierungsplakete mit laufender Nummer im Bechsteinfledermausprojekt</w:t>
          </w:r>
        </w:sdtContent>
      </w:sdt>
    </w:p>
    <w:p w:rsidR="00E9470A" w:rsidRDefault="00BE5F2D" w:rsidP="00B4694B">
      <w:pPr>
        <w:spacing w:line="240" w:lineRule="auto"/>
      </w:pPr>
      <w:sdt>
        <w:sdtPr>
          <w:id w:val="-1177874475"/>
          <w:showingPlcHdr/>
          <w:picture/>
        </w:sdtPr>
        <w:sdtEndPr/>
        <w:sdtContent>
          <w:r w:rsidR="00B93BBE">
            <w:rPr>
              <w:noProof/>
              <w:lang w:eastAsia="de-DE"/>
            </w:rPr>
            <w:drawing>
              <wp:inline distT="0" distB="0" distL="0" distR="0" wp14:anchorId="379F357C" wp14:editId="71D3B20E">
                <wp:extent cx="1380173" cy="2453640"/>
                <wp:effectExtent l="0" t="0" r="0" b="381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80173" cy="2453640"/>
                        </a:xfrm>
                        <a:prstGeom prst="rect">
                          <a:avLst/>
                        </a:prstGeom>
                        <a:noFill/>
                        <a:ln>
                          <a:noFill/>
                        </a:ln>
                      </pic:spPr>
                    </pic:pic>
                  </a:graphicData>
                </a:graphic>
              </wp:inline>
            </w:drawing>
          </w:r>
        </w:sdtContent>
      </w:sdt>
    </w:p>
    <w:p w:rsidR="003F0D0B" w:rsidRPr="00B93BBE" w:rsidRDefault="003F0D0B" w:rsidP="003F0D0B">
      <w:pPr>
        <w:spacing w:line="240" w:lineRule="auto"/>
        <w:rPr>
          <w:i/>
        </w:rPr>
      </w:pPr>
      <w:r>
        <w:rPr>
          <w:i/>
        </w:rPr>
        <w:t>B</w:t>
      </w:r>
      <w:r w:rsidRPr="00B93BBE">
        <w:rPr>
          <w:i/>
        </w:rPr>
        <w:t xml:space="preserve">ild 10: </w:t>
      </w:r>
      <w:sdt>
        <w:sdtPr>
          <w:rPr>
            <w:i/>
          </w:rPr>
          <w:id w:val="-1027323274"/>
          <w:placeholder>
            <w:docPart w:val="4FAB49FC7C534BFC9EE247CDD8D7D1A2"/>
          </w:placeholder>
          <w:showingPlcHdr/>
        </w:sdtPr>
        <w:sdtEndPr/>
        <w:sdtContent>
          <w:r w:rsidRPr="00B93BBE">
            <w:rPr>
              <w:rStyle w:val="Platzhaltertext"/>
              <w:i/>
            </w:rPr>
            <w:t>z.B. Gekennzeichneter Strukturbaum</w:t>
          </w:r>
        </w:sdtContent>
      </w:sdt>
    </w:p>
    <w:p w:rsidR="003F0D0B" w:rsidRDefault="003F0D0B" w:rsidP="00B4694B">
      <w:pPr>
        <w:spacing w:line="240" w:lineRule="auto"/>
      </w:pPr>
    </w:p>
    <w:p w:rsidR="00B4694B" w:rsidRDefault="00B4694B" w:rsidP="00B4694B">
      <w:pPr>
        <w:spacing w:line="240" w:lineRule="auto"/>
      </w:pPr>
      <w:r>
        <w:t>Ergebnis:</w:t>
      </w:r>
    </w:p>
    <w:sdt>
      <w:sdtPr>
        <w:rPr>
          <w:noProof/>
          <w:lang w:eastAsia="de-DE"/>
        </w:rPr>
        <w:id w:val="-1305695416"/>
        <w:showingPlcHdr/>
      </w:sdtPr>
      <w:sdtEndPr/>
      <w:sdtContent>
        <w:p w:rsidR="005C4175" w:rsidRDefault="00B35D12" w:rsidP="00E9470A">
          <w:pPr>
            <w:spacing w:line="240" w:lineRule="auto"/>
            <w:rPr>
              <w:noProof/>
              <w:lang w:eastAsia="de-DE"/>
            </w:rPr>
          </w:pPr>
          <w:r>
            <w:rPr>
              <w:rStyle w:val="Platzhaltertext"/>
            </w:rPr>
            <w:t>z.B.</w:t>
          </w:r>
          <w:r w:rsidR="00E9470A">
            <w:rPr>
              <w:rStyle w:val="Platzhaltertext"/>
            </w:rPr>
            <w:t xml:space="preserve"> Erhalt und Pflege von 45 strukturgebenden Alteichen/-buchen in Abt. 123 sowie Abt. 456 </w:t>
          </w:r>
        </w:p>
      </w:sdtContent>
    </w:sdt>
    <w:p w:rsidR="003F0D0B" w:rsidRDefault="003F0D0B" w:rsidP="00E9470A">
      <w:pPr>
        <w:spacing w:line="240" w:lineRule="auto"/>
        <w:rPr>
          <w:noProof/>
          <w:lang w:eastAsia="de-DE"/>
        </w:rPr>
      </w:pPr>
    </w:p>
    <w:sdt>
      <w:sdtPr>
        <w:id w:val="-1724670779"/>
        <w:showingPlcHdr/>
        <w:picture/>
      </w:sdtPr>
      <w:sdtEndPr/>
      <w:sdtContent>
        <w:p w:rsidR="00286350" w:rsidRDefault="00B35D12" w:rsidP="00AF29A9">
          <w:pPr>
            <w:spacing w:line="240" w:lineRule="auto"/>
          </w:pPr>
          <w:r>
            <w:rPr>
              <w:noProof/>
              <w:lang w:eastAsia="de-DE"/>
            </w:rPr>
            <w:drawing>
              <wp:inline distT="0" distB="0" distL="0" distR="0" wp14:anchorId="10FE77ED" wp14:editId="0D4B7CEB">
                <wp:extent cx="4956457" cy="42100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5494"/>
                        <a:stretch/>
                      </pic:blipFill>
                      <pic:spPr bwMode="auto">
                        <a:xfrm>
                          <a:off x="0" y="0"/>
                          <a:ext cx="4963563" cy="421608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3F0D0B" w:rsidRDefault="003F0D0B" w:rsidP="003F0D0B">
      <w:pPr>
        <w:pStyle w:val="Bildberschrift"/>
        <w:rPr>
          <w:noProof/>
          <w:lang w:eastAsia="de-DE"/>
        </w:rPr>
      </w:pPr>
      <w:r>
        <w:rPr>
          <w:noProof/>
          <w:lang w:eastAsia="de-DE"/>
        </w:rPr>
        <w:t>Bild 11: Maßnahmenkarte</w:t>
      </w:r>
    </w:p>
    <w:p w:rsidR="00D25292" w:rsidRDefault="00BE5F2D" w:rsidP="00D25292">
      <w:pPr>
        <w:pStyle w:val="Text"/>
      </w:pPr>
      <w:sdt>
        <w:sdtPr>
          <w:id w:val="1609631027"/>
          <w:showingPlcHdr/>
        </w:sdtPr>
        <w:sdtEndPr/>
        <w:sdtContent>
          <w:r w:rsidR="00D41D17">
            <w:rPr>
              <w:rStyle w:val="Platzhaltertext"/>
            </w:rPr>
            <w:t>Die b</w:t>
          </w:r>
          <w:r w:rsidR="00D76511" w:rsidRPr="00D41D17">
            <w:rPr>
              <w:rStyle w:val="Platzhaltertext"/>
            </w:rPr>
            <w:t>lau markierte</w:t>
          </w:r>
          <w:r w:rsidR="00D41D17">
            <w:rPr>
              <w:rStyle w:val="Platzhaltertext"/>
            </w:rPr>
            <w:t>n</w:t>
          </w:r>
          <w:r w:rsidR="00D76511" w:rsidRPr="00D41D17">
            <w:rPr>
              <w:rStyle w:val="Platzhaltertext"/>
            </w:rPr>
            <w:t xml:space="preserve"> Höhlenbäume </w:t>
          </w:r>
          <w:r w:rsidR="00D41D17">
            <w:rPr>
              <w:rStyle w:val="Platzhaltertext"/>
            </w:rPr>
            <w:t>werden auf de</w:t>
          </w:r>
          <w:r w:rsidR="00D76511" w:rsidRPr="00D41D17">
            <w:rPr>
              <w:rStyle w:val="Platzhaltertext"/>
            </w:rPr>
            <w:t>m „Kartierbogen der faktischen Habitatbäume“</w:t>
          </w:r>
          <w:r w:rsidR="00D41D17">
            <w:rPr>
              <w:rStyle w:val="Platzhaltertext"/>
            </w:rPr>
            <w:t xml:space="preserve"> (siehe Datei: </w:t>
          </w:r>
          <w:r w:rsidR="00D41D17" w:rsidRPr="00D41D17">
            <w:rPr>
              <w:rStyle w:val="Platzhaltertext"/>
            </w:rPr>
            <w:t>Muster_Kartierbogen_Habitatbaeume</w:t>
          </w:r>
          <w:r w:rsidR="00D41D17">
            <w:rPr>
              <w:rStyle w:val="Platzhaltertext"/>
            </w:rPr>
            <w:t>.xls)</w:t>
          </w:r>
          <w:r w:rsidR="00D76511" w:rsidRPr="00D41D17">
            <w:rPr>
              <w:rStyle w:val="Platzhaltertext"/>
            </w:rPr>
            <w:t xml:space="preserve"> </w:t>
          </w:r>
          <w:r w:rsidR="00D41D17">
            <w:rPr>
              <w:rStyle w:val="Platzhaltertext"/>
            </w:rPr>
            <w:t>gelistet</w:t>
          </w:r>
          <w:r w:rsidR="00D76511" w:rsidRPr="00D41D17">
            <w:rPr>
              <w:rStyle w:val="Platzhaltertext"/>
            </w:rPr>
            <w:t>.</w:t>
          </w:r>
          <w:r w:rsidR="00D41D17" w:rsidRPr="00D41D17">
            <w:rPr>
              <w:rStyle w:val="Platzhaltertext"/>
            </w:rPr>
            <w:t xml:space="preserve"> </w:t>
          </w:r>
          <w:r w:rsidR="00D41D17">
            <w:rPr>
              <w:rStyle w:val="Platzhaltertext"/>
            </w:rPr>
            <w:t>Die r</w:t>
          </w:r>
          <w:r w:rsidR="00D76511" w:rsidRPr="00D41D17">
            <w:rPr>
              <w:rStyle w:val="Platzhaltertext"/>
            </w:rPr>
            <w:t>ot markierte</w:t>
          </w:r>
          <w:r w:rsidR="00D41D17">
            <w:rPr>
              <w:rStyle w:val="Platzhaltertext"/>
            </w:rPr>
            <w:t>n</w:t>
          </w:r>
          <w:r w:rsidR="00D76511" w:rsidRPr="00D41D17">
            <w:rPr>
              <w:rStyle w:val="Platzhaltertext"/>
            </w:rPr>
            <w:t xml:space="preserve"> Struktur- und Begleitbäume </w:t>
          </w:r>
          <w:r w:rsidR="00D41D17">
            <w:rPr>
              <w:rStyle w:val="Platzhaltertext"/>
            </w:rPr>
            <w:t xml:space="preserve">können im „GPS-Protokoll/ Liste zur Markierung von Struktur- und Begleitbäumen“ (siehe Datei: </w:t>
          </w:r>
          <w:r w:rsidR="00D41D17" w:rsidRPr="00D41D17">
            <w:rPr>
              <w:rStyle w:val="Platzhaltertext"/>
            </w:rPr>
            <w:t>Muster_GPS-Protokoll_StrukturBegleitbaeume</w:t>
          </w:r>
          <w:r w:rsidR="00D41D17">
            <w:rPr>
              <w:rStyle w:val="Platzhaltertext"/>
            </w:rPr>
            <w:t>.xls) aufgeführt</w:t>
          </w:r>
          <w:r w:rsidR="007B58FF">
            <w:rPr>
              <w:rStyle w:val="Platzhaltertext"/>
            </w:rPr>
            <w:t xml:space="preserve"> werden</w:t>
          </w:r>
          <w:r w:rsidR="00D41D17">
            <w:rPr>
              <w:rStyle w:val="Platzhaltertext"/>
            </w:rPr>
            <w:t>.</w:t>
          </w:r>
          <w:r w:rsidR="00D76511" w:rsidRPr="00D41D17">
            <w:rPr>
              <w:rStyle w:val="Platzhaltertext"/>
            </w:rPr>
            <w:t xml:space="preserve"> </w:t>
          </w:r>
        </w:sdtContent>
      </w:sdt>
    </w:p>
    <w:p w:rsidR="00466088" w:rsidRDefault="00286350" w:rsidP="00E9470A">
      <w:pPr>
        <w:pStyle w:val="Zwischenberschrift"/>
      </w:pPr>
      <w:r>
        <w:t>Maßnahmenkosten</w:t>
      </w:r>
    </w:p>
    <w:p w:rsidR="00286350" w:rsidRDefault="00286350" w:rsidP="00286350">
      <w:r>
        <w:t>Zu 1.1.</w:t>
      </w:r>
      <w:r w:rsidR="00E9470A">
        <w:t xml:space="preserve"> Erhalt</w:t>
      </w:r>
      <w:r w:rsidR="00E9470A" w:rsidRPr="00B4694B">
        <w:t xml:space="preserve"> und </w:t>
      </w:r>
      <w:r w:rsidR="00E9470A">
        <w:t>Pflege strukturgebender Alteichen/-buchen von</w:t>
      </w:r>
      <w:r>
        <w:t xml:space="preserve"> </w:t>
      </w:r>
      <w:sdt>
        <w:sdtPr>
          <w:id w:val="-2131776144"/>
          <w:showingPlcHdr/>
        </w:sdtPr>
        <w:sdtEndPr/>
        <w:sdtContent>
          <w:r w:rsidR="00B35D12">
            <w:rPr>
              <w:rStyle w:val="Platzhaltertext"/>
            </w:rPr>
            <w:t xml:space="preserve">z.B. </w:t>
          </w:r>
          <w:r w:rsidR="00E9470A">
            <w:rPr>
              <w:rStyle w:val="Platzhaltertext"/>
            </w:rPr>
            <w:t>45</w:t>
          </w:r>
          <w:r w:rsidR="00B35D12" w:rsidRPr="00B35D12">
            <w:rPr>
              <w:rStyle w:val="Platzhaltertext"/>
            </w:rPr>
            <w:t xml:space="preserve"> </w:t>
          </w:r>
          <w:r w:rsidR="00E9470A">
            <w:rPr>
              <w:rStyle w:val="Platzhaltertext"/>
            </w:rPr>
            <w:t>Strukturbäumen</w:t>
          </w:r>
        </w:sdtContent>
      </w:sdt>
      <w:r>
        <w:t xml:space="preserve"> </w:t>
      </w:r>
    </w:p>
    <w:sdt>
      <w:sdtPr>
        <w:id w:val="1583327190"/>
        <w:showingPlcHdr/>
      </w:sdtPr>
      <w:sdtEndPr/>
      <w:sdtContent>
        <w:p w:rsidR="00B97748" w:rsidRPr="00B97748" w:rsidRDefault="005C4175" w:rsidP="00B97748">
          <w:pPr>
            <w:rPr>
              <w:rStyle w:val="Platzhaltertext"/>
            </w:rPr>
          </w:pPr>
          <w:r>
            <w:rPr>
              <w:rStyle w:val="Platzhaltertext"/>
            </w:rPr>
            <w:t>z.B.</w:t>
          </w:r>
          <w:r w:rsidRPr="005C4175">
            <w:t xml:space="preserve"> </w:t>
          </w:r>
          <w:r w:rsidR="00B97748" w:rsidRPr="00B97748">
            <w:rPr>
              <w:rStyle w:val="Platzhaltertext"/>
            </w:rPr>
            <w:t xml:space="preserve">Die Auswahl der 45 Alteichen/-buchen in Abt. </w:t>
          </w:r>
          <w:r w:rsidR="00B97748">
            <w:rPr>
              <w:rStyle w:val="Platzhaltertext"/>
            </w:rPr>
            <w:t>123</w:t>
          </w:r>
          <w:r w:rsidR="00B97748" w:rsidRPr="00B97748">
            <w:rPr>
              <w:rStyle w:val="Platzhaltertext"/>
            </w:rPr>
            <w:t xml:space="preserve"> und 4</w:t>
          </w:r>
          <w:r w:rsidR="00B97748">
            <w:rPr>
              <w:rStyle w:val="Platzhaltertext"/>
            </w:rPr>
            <w:t>56</w:t>
          </w:r>
          <w:r w:rsidR="00B97748" w:rsidRPr="00B97748">
            <w:rPr>
              <w:rStyle w:val="Platzhaltertext"/>
            </w:rPr>
            <w:t xml:space="preserve"> erfolgt nach fachlichen Kriterien durch die</w:t>
          </w:r>
          <w:r w:rsidR="00B97748">
            <w:rPr>
              <w:rStyle w:val="Platzhaltertext"/>
            </w:rPr>
            <w:t xml:space="preserve"> </w:t>
          </w:r>
          <w:r w:rsidR="00B97748" w:rsidRPr="00B97748">
            <w:rPr>
              <w:rStyle w:val="Platzhaltertext"/>
            </w:rPr>
            <w:t>Flederma</w:t>
          </w:r>
          <w:r w:rsidR="007B58FF">
            <w:rPr>
              <w:rStyle w:val="Platzhaltertext"/>
            </w:rPr>
            <w:t>usexpertInnen</w:t>
          </w:r>
          <w:r w:rsidR="00B97748" w:rsidRPr="00B97748">
            <w:rPr>
              <w:rStyle w:val="Platzhaltertext"/>
            </w:rPr>
            <w:t xml:space="preserve"> in</w:t>
          </w:r>
          <w:r w:rsidR="007B58FF">
            <w:rPr>
              <w:rStyle w:val="Platzhaltertext"/>
            </w:rPr>
            <w:t xml:space="preserve"> enger Zusammenarbeit und forst</w:t>
          </w:r>
          <w:r w:rsidR="00B97748" w:rsidRPr="00B97748">
            <w:rPr>
              <w:rStyle w:val="Platzhaltertext"/>
            </w:rPr>
            <w:t>fachlichem Einvernehmen mit de</w:t>
          </w:r>
          <w:r w:rsidR="00B97748">
            <w:rPr>
              <w:rStyle w:val="Platzhaltertext"/>
            </w:rPr>
            <w:t xml:space="preserve">r </w:t>
          </w:r>
          <w:r w:rsidR="00B97748" w:rsidRPr="00B97748">
            <w:rPr>
              <w:rStyle w:val="Platzhaltertext"/>
            </w:rPr>
            <w:t>Revierleit</w:t>
          </w:r>
          <w:r w:rsidR="00B97748">
            <w:rPr>
              <w:rStyle w:val="Platzhaltertext"/>
            </w:rPr>
            <w:t>ung und dem</w:t>
          </w:r>
          <w:r w:rsidR="00B97748" w:rsidRPr="00B97748">
            <w:rPr>
              <w:rStyle w:val="Platzhaltertext"/>
            </w:rPr>
            <w:t xml:space="preserve"> Waldeigentümer</w:t>
          </w:r>
          <w:r w:rsidR="00B97748">
            <w:rPr>
              <w:rStyle w:val="Platzhaltertext"/>
            </w:rPr>
            <w:t>/ der Waldeigentümerin</w:t>
          </w:r>
          <w:r w:rsidR="00B97748" w:rsidRPr="00B97748">
            <w:rPr>
              <w:rStyle w:val="Platzhaltertext"/>
            </w:rPr>
            <w:t>. Aus Gründen der zukünftigen Verkehrssicherungspflicht wurden</w:t>
          </w:r>
          <w:r w:rsidR="00B97748">
            <w:rPr>
              <w:rStyle w:val="Platzhaltertext"/>
            </w:rPr>
            <w:t xml:space="preserve"> </w:t>
          </w:r>
          <w:r w:rsidR="00B97748" w:rsidRPr="00B97748">
            <w:rPr>
              <w:rStyle w:val="Platzhaltertext"/>
            </w:rPr>
            <w:t>ausschließlich Bäume in ausreichendem Abstand zu Verkehrswegen ausgewählt. Die Kostenermittlung</w:t>
          </w:r>
          <w:r w:rsidR="00B97748">
            <w:rPr>
              <w:rStyle w:val="Platzhaltertext"/>
            </w:rPr>
            <w:t xml:space="preserve"> </w:t>
          </w:r>
          <w:r w:rsidR="00B97748" w:rsidRPr="00B97748">
            <w:rPr>
              <w:rStyle w:val="Platzhaltertext"/>
            </w:rPr>
            <w:t>orientierte</w:t>
          </w:r>
          <w:r w:rsidR="00B97748">
            <w:rPr>
              <w:rStyle w:val="Platzhaltertext"/>
            </w:rPr>
            <w:t xml:space="preserve"> </w:t>
          </w:r>
          <w:r w:rsidR="00B97748" w:rsidRPr="00B97748">
            <w:rPr>
              <w:rStyle w:val="Platzhaltertext"/>
            </w:rPr>
            <w:t>sich</w:t>
          </w:r>
          <w:r w:rsidR="00B97748">
            <w:rPr>
              <w:rStyle w:val="Platzhaltertext"/>
            </w:rPr>
            <w:t xml:space="preserve"> </w:t>
          </w:r>
          <w:r w:rsidR="00B97748" w:rsidRPr="00B97748">
            <w:rPr>
              <w:rStyle w:val="Platzhaltertext"/>
            </w:rPr>
            <w:t>an</w:t>
          </w:r>
          <w:r w:rsidR="00B97748">
            <w:rPr>
              <w:rStyle w:val="Platzhaltertext"/>
            </w:rPr>
            <w:t xml:space="preserve"> </w:t>
          </w:r>
          <w:r w:rsidR="00B97748" w:rsidRPr="00B97748">
            <w:rPr>
              <w:rStyle w:val="Platzhaltertext"/>
            </w:rPr>
            <w:t>dem</w:t>
          </w:r>
          <w:r w:rsidR="00B97748">
            <w:rPr>
              <w:rStyle w:val="Platzhaltertext"/>
            </w:rPr>
            <w:t xml:space="preserve"> Bewertungskonzept </w:t>
          </w:r>
          <w:r w:rsidR="00B97748" w:rsidRPr="00B97748">
            <w:rPr>
              <w:rStyle w:val="Platzhaltertext"/>
            </w:rPr>
            <w:t>für</w:t>
          </w:r>
          <w:r w:rsidR="00B97748">
            <w:rPr>
              <w:rStyle w:val="Platzhaltertext"/>
            </w:rPr>
            <w:t xml:space="preserve"> </w:t>
          </w:r>
          <w:r w:rsidR="00B97748" w:rsidRPr="00B97748">
            <w:rPr>
              <w:rStyle w:val="Platzhaltertext"/>
            </w:rPr>
            <w:t>Einzelbäume</w:t>
          </w:r>
          <w:r w:rsidR="00B97748">
            <w:rPr>
              <w:rStyle w:val="Platzhaltertext"/>
            </w:rPr>
            <w:t xml:space="preserve"> </w:t>
          </w:r>
          <w:r w:rsidR="00B97748" w:rsidRPr="00B97748">
            <w:rPr>
              <w:rStyle w:val="Platzhaltertext"/>
            </w:rPr>
            <w:t>im</w:t>
          </w:r>
          <w:r w:rsidR="00B97748">
            <w:rPr>
              <w:rStyle w:val="Platzhaltertext"/>
            </w:rPr>
            <w:t xml:space="preserve"> </w:t>
          </w:r>
          <w:r w:rsidR="00B97748" w:rsidRPr="00B97748">
            <w:rPr>
              <w:rStyle w:val="Platzhaltertext"/>
            </w:rPr>
            <w:t>Rahmen</w:t>
          </w:r>
          <w:r w:rsidR="00B97748">
            <w:rPr>
              <w:rStyle w:val="Platzhaltertext"/>
            </w:rPr>
            <w:t xml:space="preserve"> </w:t>
          </w:r>
          <w:r w:rsidR="00B97748" w:rsidRPr="00B97748">
            <w:rPr>
              <w:rStyle w:val="Platzhaltertext"/>
            </w:rPr>
            <w:t>des</w:t>
          </w:r>
          <w:r w:rsidR="00B97748">
            <w:rPr>
              <w:rStyle w:val="Platzhaltertext"/>
            </w:rPr>
            <w:t xml:space="preserve"> </w:t>
          </w:r>
          <w:r w:rsidR="00B97748" w:rsidRPr="00B97748">
            <w:rPr>
              <w:rStyle w:val="Platzhaltertext"/>
            </w:rPr>
            <w:t>freiwilligen</w:t>
          </w:r>
          <w:r w:rsidR="00B97748">
            <w:rPr>
              <w:rStyle w:val="Platzhaltertext"/>
            </w:rPr>
            <w:t xml:space="preserve"> </w:t>
          </w:r>
          <w:r w:rsidR="00B97748" w:rsidRPr="00B97748">
            <w:rPr>
              <w:rStyle w:val="Platzhaltertext"/>
            </w:rPr>
            <w:t>Vertragsnaturschutzes, welches von einer Arbeitsgruppe des Ausschusses für Betriebswirtschaft des</w:t>
          </w:r>
          <w:r w:rsidR="00B97748">
            <w:rPr>
              <w:rStyle w:val="Platzhaltertext"/>
            </w:rPr>
            <w:t xml:space="preserve"> </w:t>
          </w:r>
          <w:r w:rsidR="00B97748" w:rsidRPr="00B97748">
            <w:rPr>
              <w:rStyle w:val="Platzhaltertext"/>
            </w:rPr>
            <w:t xml:space="preserve">DFWR erarbeitet wurde (siehe </w:t>
          </w:r>
          <w:r w:rsidR="0054444B">
            <w:rPr>
              <w:rStyle w:val="Platzhaltertext"/>
            </w:rPr>
            <w:t>Datei:</w:t>
          </w:r>
          <w:r w:rsidR="0054444B" w:rsidRPr="0054444B">
            <w:t xml:space="preserve"> </w:t>
          </w:r>
          <w:r w:rsidR="0054444B" w:rsidRPr="0054444B">
            <w:rPr>
              <w:rStyle w:val="Platzhaltertext"/>
            </w:rPr>
            <w:t>Muster_Einzelbaumbewertung_</w:t>
          </w:r>
          <w:r w:rsidR="00F9658A">
            <w:rPr>
              <w:rStyle w:val="Platzhaltertext"/>
            </w:rPr>
            <w:t>Vertragsnaturschutz_</w:t>
          </w:r>
          <w:r w:rsidR="0054444B" w:rsidRPr="0054444B">
            <w:rPr>
              <w:rStyle w:val="Platzhaltertext"/>
            </w:rPr>
            <w:t>DFWR</w:t>
          </w:r>
          <w:r w:rsidR="0054444B">
            <w:rPr>
              <w:rStyle w:val="Platzhaltertext"/>
            </w:rPr>
            <w:t>.xls</w:t>
          </w:r>
          <w:r w:rsidR="00B97748" w:rsidRPr="00B97748">
            <w:rPr>
              <w:rStyle w:val="Platzhaltertext"/>
            </w:rPr>
            <w:t>). Der Preis berücksichtigt den Wert der zu erhaltenen Bäume.</w:t>
          </w:r>
        </w:p>
        <w:p w:rsidR="00B97748" w:rsidRDefault="00B97748" w:rsidP="00B97748">
          <w:pPr>
            <w:rPr>
              <w:rStyle w:val="Platzhaltertext"/>
            </w:rPr>
          </w:pPr>
          <w:r>
            <w:rPr>
              <w:rStyle w:val="Platzhaltertext"/>
            </w:rPr>
            <w:t xml:space="preserve">Die </w:t>
          </w:r>
          <w:r w:rsidRPr="00B97748">
            <w:rPr>
              <w:rStyle w:val="Platzhaltertext"/>
            </w:rPr>
            <w:t>Aufwendungen</w:t>
          </w:r>
          <w:r>
            <w:rPr>
              <w:rStyle w:val="Platzhaltertext"/>
            </w:rPr>
            <w:t xml:space="preserve"> </w:t>
          </w:r>
          <w:r w:rsidRPr="00B97748">
            <w:rPr>
              <w:rStyle w:val="Platzhaltertext"/>
            </w:rPr>
            <w:t>zum</w:t>
          </w:r>
          <w:r>
            <w:rPr>
              <w:rStyle w:val="Platzhaltertext"/>
            </w:rPr>
            <w:t xml:space="preserve"> </w:t>
          </w:r>
          <w:r w:rsidRPr="00B97748">
            <w:rPr>
              <w:rStyle w:val="Platzhaltertext"/>
            </w:rPr>
            <w:t>Freistellen</w:t>
          </w:r>
          <w:r>
            <w:rPr>
              <w:rStyle w:val="Platzhaltertext"/>
            </w:rPr>
            <w:t xml:space="preserve"> </w:t>
          </w:r>
          <w:r w:rsidRPr="00B97748">
            <w:rPr>
              <w:rStyle w:val="Platzhaltertext"/>
            </w:rPr>
            <w:t>von</w:t>
          </w:r>
          <w:r>
            <w:rPr>
              <w:rStyle w:val="Platzhaltertext"/>
            </w:rPr>
            <w:t xml:space="preserve"> </w:t>
          </w:r>
          <w:r w:rsidRPr="00B97748">
            <w:rPr>
              <w:rStyle w:val="Platzhaltertext"/>
            </w:rPr>
            <w:t>Bedrängern,</w:t>
          </w:r>
          <w:r>
            <w:rPr>
              <w:rStyle w:val="Platzhaltertext"/>
            </w:rPr>
            <w:t xml:space="preserve"> </w:t>
          </w:r>
          <w:r w:rsidRPr="00B97748">
            <w:rPr>
              <w:rStyle w:val="Platzhaltertext"/>
            </w:rPr>
            <w:t>das</w:t>
          </w:r>
          <w:r>
            <w:rPr>
              <w:rStyle w:val="Platzhaltertext"/>
            </w:rPr>
            <w:t xml:space="preserve"> </w:t>
          </w:r>
          <w:r w:rsidRPr="00B97748">
            <w:rPr>
              <w:rStyle w:val="Platzhaltertext"/>
            </w:rPr>
            <w:t>im</w:t>
          </w:r>
          <w:r>
            <w:rPr>
              <w:rStyle w:val="Platzhaltertext"/>
            </w:rPr>
            <w:t xml:space="preserve"> </w:t>
          </w:r>
          <w:r w:rsidRPr="00B97748">
            <w:rPr>
              <w:rStyle w:val="Platzhaltertext"/>
            </w:rPr>
            <w:t>Rahmen</w:t>
          </w:r>
          <w:r>
            <w:rPr>
              <w:rStyle w:val="Platzhaltertext"/>
            </w:rPr>
            <w:t xml:space="preserve"> </w:t>
          </w:r>
          <w:r w:rsidRPr="00B97748">
            <w:rPr>
              <w:rStyle w:val="Platzhaltertext"/>
            </w:rPr>
            <w:t>der</w:t>
          </w:r>
          <w:r>
            <w:rPr>
              <w:rStyle w:val="Platzhaltertext"/>
            </w:rPr>
            <w:t xml:space="preserve"> </w:t>
          </w:r>
          <w:r w:rsidRPr="00B97748">
            <w:rPr>
              <w:rStyle w:val="Platzhaltertext"/>
            </w:rPr>
            <w:t>turnusgemäßen</w:t>
          </w:r>
          <w:r>
            <w:rPr>
              <w:rStyle w:val="Platzhaltertext"/>
            </w:rPr>
            <w:t xml:space="preserve"> </w:t>
          </w:r>
          <w:r w:rsidRPr="00B97748">
            <w:rPr>
              <w:rStyle w:val="Platzhaltertext"/>
            </w:rPr>
            <w:t>Durchforstungen erfolgt, werden vom Waldbesitzer getragen. Für die Maßnahmen zum Erhalt der 45</w:t>
          </w:r>
          <w:r>
            <w:rPr>
              <w:rStyle w:val="Platzhaltertext"/>
            </w:rPr>
            <w:t xml:space="preserve"> </w:t>
          </w:r>
          <w:r w:rsidRPr="00B97748">
            <w:rPr>
              <w:rStyle w:val="Platzhaltertext"/>
            </w:rPr>
            <w:t xml:space="preserve">Eichen-/Buchenüberhälter entstehen </w:t>
          </w:r>
        </w:p>
        <w:p w:rsidR="00B97748" w:rsidRDefault="00B97748" w:rsidP="00B97748">
          <w:pPr>
            <w:jc w:val="center"/>
            <w:rPr>
              <w:rStyle w:val="Platzhaltertext"/>
            </w:rPr>
          </w:pPr>
          <w:r>
            <w:rPr>
              <w:rStyle w:val="Platzhaltertext"/>
            </w:rPr>
            <w:t xml:space="preserve">kalkulierte </w:t>
          </w:r>
          <w:r w:rsidRPr="00B97748">
            <w:rPr>
              <w:rStyle w:val="Platzhaltertext"/>
            </w:rPr>
            <w:t>Kosten in Höhe von 22.754,78 €</w:t>
          </w:r>
          <w:r>
            <w:rPr>
              <w:rStyle w:val="Platzhaltertext"/>
            </w:rPr>
            <w:t xml:space="preserve"> brutto</w:t>
          </w:r>
          <w:r w:rsidRPr="00B97748">
            <w:rPr>
              <w:rStyle w:val="Platzhaltertext"/>
            </w:rPr>
            <w:t xml:space="preserve"> </w:t>
          </w:r>
          <w:r w:rsidR="0054444B">
            <w:rPr>
              <w:rStyle w:val="Platzhaltertext"/>
            </w:rPr>
            <w:br/>
          </w:r>
          <w:r w:rsidRPr="00B97748">
            <w:rPr>
              <w:rStyle w:val="Platzhaltertext"/>
            </w:rPr>
            <w:t xml:space="preserve">(siehe </w:t>
          </w:r>
          <w:r w:rsidR="0054444B">
            <w:rPr>
              <w:rStyle w:val="Platzhaltertext"/>
            </w:rPr>
            <w:t>Datei:</w:t>
          </w:r>
          <w:r w:rsidR="0054444B" w:rsidRPr="0054444B">
            <w:t xml:space="preserve"> </w:t>
          </w:r>
          <w:r w:rsidR="0054444B" w:rsidRPr="0054444B">
            <w:rPr>
              <w:rStyle w:val="Platzhaltertext"/>
            </w:rPr>
            <w:t>Muster_Einzelbaumbewertung_</w:t>
          </w:r>
          <w:r w:rsidR="00CB3045">
            <w:rPr>
              <w:rStyle w:val="Platzhaltertext"/>
            </w:rPr>
            <w:t>Vertragsnaturschutz_DFWR</w:t>
          </w:r>
          <w:r w:rsidR="0054444B">
            <w:rPr>
              <w:rStyle w:val="Platzhaltertext"/>
            </w:rPr>
            <w:t>.xls</w:t>
          </w:r>
          <w:r w:rsidRPr="00B97748">
            <w:rPr>
              <w:rStyle w:val="Platzhaltertext"/>
            </w:rPr>
            <w:t>).</w:t>
          </w:r>
        </w:p>
        <w:p w:rsidR="00B97748" w:rsidRDefault="00B97748" w:rsidP="00B97748">
          <w:pPr>
            <w:rPr>
              <w:rStyle w:val="Platzhaltertext"/>
            </w:rPr>
          </w:pPr>
          <w:r w:rsidRPr="00B97748">
            <w:rPr>
              <w:rStyle w:val="Platzhaltertext"/>
            </w:rPr>
            <w:t>Der</w:t>
          </w:r>
          <w:r>
            <w:rPr>
              <w:rStyle w:val="Platzhaltertext"/>
            </w:rPr>
            <w:t xml:space="preserve"> </w:t>
          </w:r>
          <w:r w:rsidRPr="00B97748">
            <w:rPr>
              <w:rStyle w:val="Platzhaltertext"/>
            </w:rPr>
            <w:t>Zeitraum der Sicherung wurde auf 100 Jahre festgelegt.</w:t>
          </w:r>
        </w:p>
        <w:p w:rsidR="00B97748" w:rsidRPr="00B97748" w:rsidRDefault="00B97748" w:rsidP="00B97748">
          <w:pPr>
            <w:rPr>
              <w:rStyle w:val="Platzhaltertext"/>
            </w:rPr>
          </w:pPr>
          <w:r w:rsidRPr="00B97748">
            <w:rPr>
              <w:rStyle w:val="Platzhaltertext"/>
            </w:rPr>
            <w:t>Im Falle eines krankheitsbedingen oder kalamitätsbedingten Absterbens (höhere Gewalt) eines/der</w:t>
          </w:r>
          <w:r>
            <w:rPr>
              <w:rStyle w:val="Platzhaltertext"/>
            </w:rPr>
            <w:t xml:space="preserve"> </w:t>
          </w:r>
          <w:r w:rsidRPr="00B97748">
            <w:rPr>
              <w:rStyle w:val="Platzhaltertext"/>
            </w:rPr>
            <w:t xml:space="preserve">ausgewählten </w:t>
          </w:r>
          <w:r w:rsidR="007B58FF">
            <w:rPr>
              <w:rStyle w:val="Platzhaltertext"/>
            </w:rPr>
            <w:t>Baums/</w:t>
          </w:r>
          <w:r w:rsidRPr="00B97748">
            <w:rPr>
              <w:rStyle w:val="Platzhaltertext"/>
            </w:rPr>
            <w:t>Bäume, verbleiben diese als stehendes oder liegendes Totholz ungenutzt im Bestand.</w:t>
          </w:r>
          <w:r>
            <w:rPr>
              <w:rStyle w:val="Platzhaltertext"/>
            </w:rPr>
            <w:t xml:space="preserve"> </w:t>
          </w:r>
          <w:r w:rsidRPr="00B97748">
            <w:rPr>
              <w:rStyle w:val="Platzhaltertext"/>
            </w:rPr>
            <w:t>Trennschnitte zur Gewährleistung der Befahrbarkeit von Rückewegen sind zulässig.</w:t>
          </w:r>
        </w:p>
        <w:p w:rsidR="00286350" w:rsidRDefault="00B97748" w:rsidP="00B97748">
          <w:r w:rsidRPr="00B97748">
            <w:rPr>
              <w:rStyle w:val="Platzhaltertext"/>
            </w:rPr>
            <w:t>Die Sicherung der Einzelbäume erfolgt durch eine dauerhafte Markierung mit a) einer forstseitigen</w:t>
          </w:r>
          <w:r>
            <w:rPr>
              <w:rStyle w:val="Platzhaltertext"/>
            </w:rPr>
            <w:t xml:space="preserve"> </w:t>
          </w:r>
          <w:r w:rsidRPr="00B97748">
            <w:rPr>
              <w:rStyle w:val="Platzhaltertext"/>
            </w:rPr>
            <w:t>Farbmarkierung „H“ (Habitatbaum) und b) naturparkseitig kann eine Anbringung des dauerhaften</w:t>
          </w:r>
          <w:r>
            <w:rPr>
              <w:rStyle w:val="Platzhaltertext"/>
            </w:rPr>
            <w:t xml:space="preserve"> </w:t>
          </w:r>
          <w:r w:rsidRPr="00B97748">
            <w:rPr>
              <w:rStyle w:val="Platzhaltertext"/>
            </w:rPr>
            <w:t>Markierungssystems „Bechsteinfledermaus“ erfolgen, welches vom Naturpark Rhein-Taunus in Material</w:t>
          </w:r>
          <w:r>
            <w:rPr>
              <w:rStyle w:val="Platzhaltertext"/>
            </w:rPr>
            <w:t xml:space="preserve"> </w:t>
          </w:r>
          <w:r w:rsidRPr="00B97748">
            <w:rPr>
              <w:rStyle w:val="Platzhaltertext"/>
            </w:rPr>
            <w:t>und Methode im Rahmen dieses Projekts für den o.g. Sicherungszeitraum konzipiert wurde</w:t>
          </w:r>
          <w:r>
            <w:rPr>
              <w:rStyle w:val="Platzhaltertext"/>
            </w:rPr>
            <w:t>.</w:t>
          </w:r>
        </w:p>
      </w:sdtContent>
    </w:sdt>
    <w:p w:rsidR="001213E6" w:rsidRDefault="001213E6">
      <w:bookmarkStart w:id="0" w:name="_MON_1598165295"/>
      <w:bookmarkStart w:id="1" w:name="_MON_1598165308"/>
      <w:bookmarkStart w:id="2" w:name="_MON_1598165321"/>
      <w:bookmarkStart w:id="3" w:name="_MON_1598165351"/>
      <w:bookmarkStart w:id="4" w:name="_MON_1598165384"/>
      <w:bookmarkStart w:id="5" w:name="_MON_1598165392"/>
      <w:bookmarkStart w:id="6" w:name="_MON_1598166055"/>
      <w:bookmarkStart w:id="7" w:name="_MON_1598165255"/>
      <w:bookmarkStart w:id="8" w:name="_MON_1598165267"/>
      <w:bookmarkEnd w:id="0"/>
      <w:bookmarkEnd w:id="1"/>
      <w:bookmarkEnd w:id="2"/>
      <w:bookmarkEnd w:id="3"/>
      <w:bookmarkEnd w:id="4"/>
      <w:bookmarkEnd w:id="5"/>
      <w:bookmarkEnd w:id="6"/>
      <w:bookmarkEnd w:id="7"/>
      <w:bookmarkEnd w:id="8"/>
    </w:p>
    <w:p w:rsidR="00116771" w:rsidRDefault="001213E6" w:rsidP="001213E6">
      <w:pPr>
        <w:pStyle w:val="Hauptberschrift"/>
      </w:pPr>
      <w:r>
        <w:t>Anhang zum Maßnahmenplan Bechsteinfledermaus</w:t>
      </w:r>
    </w:p>
    <w:p w:rsidR="0054444B" w:rsidRDefault="0054444B" w:rsidP="0054444B">
      <w:pPr>
        <w:rPr>
          <w:rStyle w:val="Platzhaltertext"/>
        </w:rPr>
      </w:pPr>
      <w:r w:rsidRPr="00B97748">
        <w:rPr>
          <w:rStyle w:val="Platzhaltertext"/>
        </w:rPr>
        <w:t xml:space="preserve">siehe </w:t>
      </w:r>
      <w:r>
        <w:rPr>
          <w:rStyle w:val="Platzhaltertext"/>
        </w:rPr>
        <w:t>Datei:</w:t>
      </w:r>
      <w:r w:rsidRPr="0054444B">
        <w:t xml:space="preserve"> </w:t>
      </w:r>
      <w:r w:rsidRPr="0054444B">
        <w:rPr>
          <w:rStyle w:val="Platzhaltertext"/>
        </w:rPr>
        <w:t>Muster_Einzelbaumbewertung_</w:t>
      </w:r>
      <w:r w:rsidR="00DC0C1B">
        <w:rPr>
          <w:rStyle w:val="Platzhaltertext"/>
        </w:rPr>
        <w:t>Vertragsnaturschutz_</w:t>
      </w:r>
      <w:r w:rsidRPr="0054444B">
        <w:rPr>
          <w:rStyle w:val="Platzhaltertext"/>
        </w:rPr>
        <w:t>DFWR</w:t>
      </w:r>
      <w:r>
        <w:rPr>
          <w:rStyle w:val="Platzhaltertext"/>
        </w:rPr>
        <w:t>.xls</w:t>
      </w:r>
    </w:p>
    <w:p w:rsidR="007526DD" w:rsidRPr="008E4A38" w:rsidRDefault="0054444B" w:rsidP="00451779">
      <w:pPr>
        <w:rPr>
          <w:color w:val="808080"/>
        </w:rPr>
      </w:pPr>
      <w:r>
        <w:rPr>
          <w:rStyle w:val="Platzhaltertext"/>
        </w:rPr>
        <w:t xml:space="preserve">siehe Datei: </w:t>
      </w:r>
      <w:r w:rsidR="00DE5E94" w:rsidRPr="00DE5E94">
        <w:rPr>
          <w:rStyle w:val="Platzhaltertext"/>
        </w:rPr>
        <w:t>Muster_Kartierbogen_StrukturBegleitbaeume_GPS</w:t>
      </w:r>
      <w:r w:rsidR="00725A60">
        <w:rPr>
          <w:rStyle w:val="Platzhaltertext"/>
        </w:rPr>
        <w:t>.xls</w:t>
      </w:r>
      <w:bookmarkStart w:id="9" w:name="_GoBack"/>
      <w:bookmarkEnd w:id="9"/>
    </w:p>
    <w:sectPr w:rsidR="007526DD" w:rsidRPr="008E4A38" w:rsidSect="00EF1118">
      <w:headerReference w:type="default" r:id="rId18"/>
      <w:footerReference w:type="default" r:id="rId19"/>
      <w:pgSz w:w="11906" w:h="16838"/>
      <w:pgMar w:top="1417" w:right="1417" w:bottom="1134" w:left="1417" w:header="708" w:footer="3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2D" w:rsidRDefault="00BE5F2D" w:rsidP="00AB1B81">
      <w:pPr>
        <w:spacing w:after="0" w:line="240" w:lineRule="auto"/>
      </w:pPr>
      <w:r>
        <w:separator/>
      </w:r>
    </w:p>
  </w:endnote>
  <w:endnote w:type="continuationSeparator" w:id="0">
    <w:p w:rsidR="00BE5F2D" w:rsidRDefault="00BE5F2D" w:rsidP="00AB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DD" w:rsidRDefault="00BE5F2D" w:rsidP="005C6254">
    <w:pPr>
      <w:pStyle w:val="Fuzeile"/>
      <w:rPr>
        <w:sz w:val="18"/>
        <w:szCs w:val="18"/>
      </w:rPr>
    </w:pPr>
    <w:sdt>
      <w:sdtPr>
        <w:rPr>
          <w:sz w:val="18"/>
          <w:szCs w:val="18"/>
        </w:rPr>
        <w:id w:val="-1050694366"/>
        <w:showingPlcHdr/>
      </w:sdtPr>
      <w:sdtEndPr/>
      <w:sdtContent>
        <w:r w:rsidR="004E0BF1" w:rsidRPr="004E0BF1">
          <w:rPr>
            <w:rStyle w:val="Platzhaltertext"/>
            <w:sz w:val="16"/>
          </w:rPr>
          <w:t>GutachterIn/BearbeiterIn XY</w:t>
        </w:r>
      </w:sdtContent>
    </w:sdt>
    <w:r w:rsidR="007526DD">
      <w:rPr>
        <w:sz w:val="18"/>
        <w:szCs w:val="18"/>
      </w:rPr>
      <w:tab/>
    </w:r>
    <w:r w:rsidR="007526DD" w:rsidRPr="004E0BF1">
      <w:rPr>
        <w:sz w:val="16"/>
        <w:szCs w:val="18"/>
      </w:rPr>
      <w:t xml:space="preserve">Seite </w:t>
    </w:r>
    <w:r w:rsidR="007526DD" w:rsidRPr="004E0BF1">
      <w:rPr>
        <w:sz w:val="16"/>
        <w:szCs w:val="18"/>
      </w:rPr>
      <w:fldChar w:fldCharType="begin"/>
    </w:r>
    <w:r w:rsidR="007526DD" w:rsidRPr="004E0BF1">
      <w:rPr>
        <w:sz w:val="16"/>
        <w:szCs w:val="18"/>
      </w:rPr>
      <w:instrText>PAGE  \* Arabic  \* MERGEFORMAT</w:instrText>
    </w:r>
    <w:r w:rsidR="007526DD" w:rsidRPr="004E0BF1">
      <w:rPr>
        <w:sz w:val="16"/>
        <w:szCs w:val="18"/>
      </w:rPr>
      <w:fldChar w:fldCharType="separate"/>
    </w:r>
    <w:r w:rsidR="00DE5E94">
      <w:rPr>
        <w:noProof/>
        <w:sz w:val="16"/>
        <w:szCs w:val="18"/>
      </w:rPr>
      <w:t>8</w:t>
    </w:r>
    <w:r w:rsidR="007526DD" w:rsidRPr="004E0BF1">
      <w:rPr>
        <w:sz w:val="16"/>
        <w:szCs w:val="18"/>
      </w:rPr>
      <w:fldChar w:fldCharType="end"/>
    </w:r>
    <w:r w:rsidR="007526DD" w:rsidRPr="004E0BF1">
      <w:rPr>
        <w:sz w:val="16"/>
        <w:szCs w:val="18"/>
      </w:rPr>
      <w:t xml:space="preserve"> von </w:t>
    </w:r>
    <w:r w:rsidR="007526DD" w:rsidRPr="004E0BF1">
      <w:rPr>
        <w:sz w:val="16"/>
        <w:szCs w:val="18"/>
      </w:rPr>
      <w:fldChar w:fldCharType="begin"/>
    </w:r>
    <w:r w:rsidR="007526DD" w:rsidRPr="004E0BF1">
      <w:rPr>
        <w:sz w:val="16"/>
        <w:szCs w:val="18"/>
      </w:rPr>
      <w:instrText>NUMPAGES  \* Arabic  \* MERGEFORMAT</w:instrText>
    </w:r>
    <w:r w:rsidR="007526DD" w:rsidRPr="004E0BF1">
      <w:rPr>
        <w:sz w:val="16"/>
        <w:szCs w:val="18"/>
      </w:rPr>
      <w:fldChar w:fldCharType="separate"/>
    </w:r>
    <w:r w:rsidR="00DE5E94">
      <w:rPr>
        <w:noProof/>
        <w:sz w:val="16"/>
        <w:szCs w:val="18"/>
      </w:rPr>
      <w:t>8</w:t>
    </w:r>
    <w:r w:rsidR="007526DD" w:rsidRPr="004E0BF1">
      <w:rPr>
        <w:sz w:val="16"/>
        <w:szCs w:val="18"/>
      </w:rPr>
      <w:fldChar w:fldCharType="end"/>
    </w:r>
  </w:p>
  <w:p w:rsidR="007526DD" w:rsidRPr="00AB1B81" w:rsidRDefault="007526DD" w:rsidP="00AB1B81">
    <w:pPr>
      <w:pStyle w:val="Fuzeile"/>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2D" w:rsidRDefault="00BE5F2D" w:rsidP="00AB1B81">
      <w:pPr>
        <w:spacing w:after="0" w:line="240" w:lineRule="auto"/>
      </w:pPr>
      <w:r>
        <w:separator/>
      </w:r>
    </w:p>
  </w:footnote>
  <w:footnote w:type="continuationSeparator" w:id="0">
    <w:p w:rsidR="00BE5F2D" w:rsidRDefault="00BE5F2D" w:rsidP="00AB1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DD" w:rsidRDefault="007526DD" w:rsidP="00C15AC7">
    <w:pPr>
      <w:pStyle w:val="Kopfzeile"/>
      <w:tabs>
        <w:tab w:val="clear" w:pos="4536"/>
        <w:tab w:val="center" w:pos="6946"/>
      </w:tabs>
    </w:pPr>
    <w:r>
      <w:t>Maßnahmenplan</w:t>
    </w:r>
    <w:r w:rsidR="004E0BF1">
      <w:t xml:space="preserve"> zum Schutz der</w:t>
    </w:r>
    <w:r>
      <w:t xml:space="preserve"> Bechsteinfledermaus</w:t>
    </w:r>
    <w:r>
      <w:tab/>
    </w:r>
    <w:r w:rsidR="0050647D">
      <w:t xml:space="preserve"> Logo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81C50"/>
    <w:multiLevelType w:val="multilevel"/>
    <w:tmpl w:val="D4BA7E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43D452C"/>
    <w:multiLevelType w:val="multilevel"/>
    <w:tmpl w:val="C3F630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D25864"/>
    <w:multiLevelType w:val="hybridMultilevel"/>
    <w:tmpl w:val="A5787712"/>
    <w:lvl w:ilvl="0" w:tplc="D8FCD248">
      <w:start w:val="33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677"/>
    <w:rsid w:val="00046BD4"/>
    <w:rsid w:val="00092884"/>
    <w:rsid w:val="000D7955"/>
    <w:rsid w:val="000E3E9A"/>
    <w:rsid w:val="000E5B8E"/>
    <w:rsid w:val="000E6653"/>
    <w:rsid w:val="000E6DF7"/>
    <w:rsid w:val="001068A5"/>
    <w:rsid w:val="00116771"/>
    <w:rsid w:val="001213E6"/>
    <w:rsid w:val="00153B5A"/>
    <w:rsid w:val="0016256C"/>
    <w:rsid w:val="001A1FA5"/>
    <w:rsid w:val="00252A70"/>
    <w:rsid w:val="0027469A"/>
    <w:rsid w:val="00286350"/>
    <w:rsid w:val="00301677"/>
    <w:rsid w:val="0034765D"/>
    <w:rsid w:val="003B4D49"/>
    <w:rsid w:val="003F0D0B"/>
    <w:rsid w:val="00413163"/>
    <w:rsid w:val="00443907"/>
    <w:rsid w:val="00451779"/>
    <w:rsid w:val="00466088"/>
    <w:rsid w:val="00470CB2"/>
    <w:rsid w:val="004C292C"/>
    <w:rsid w:val="004E0BF1"/>
    <w:rsid w:val="0050647D"/>
    <w:rsid w:val="0051302A"/>
    <w:rsid w:val="0051593D"/>
    <w:rsid w:val="0054444B"/>
    <w:rsid w:val="0059535D"/>
    <w:rsid w:val="005B2F83"/>
    <w:rsid w:val="005C4175"/>
    <w:rsid w:val="005C6254"/>
    <w:rsid w:val="005F39B0"/>
    <w:rsid w:val="00602C6E"/>
    <w:rsid w:val="00661EA3"/>
    <w:rsid w:val="006E45AC"/>
    <w:rsid w:val="007122D5"/>
    <w:rsid w:val="00725A60"/>
    <w:rsid w:val="007526DD"/>
    <w:rsid w:val="0077127D"/>
    <w:rsid w:val="0079295C"/>
    <w:rsid w:val="007B58FF"/>
    <w:rsid w:val="00806469"/>
    <w:rsid w:val="00834392"/>
    <w:rsid w:val="00854FC5"/>
    <w:rsid w:val="008622C1"/>
    <w:rsid w:val="008661F9"/>
    <w:rsid w:val="008D7B3E"/>
    <w:rsid w:val="008E4A38"/>
    <w:rsid w:val="009347C5"/>
    <w:rsid w:val="00947910"/>
    <w:rsid w:val="00955B8C"/>
    <w:rsid w:val="009905C4"/>
    <w:rsid w:val="00995E1F"/>
    <w:rsid w:val="009F1F90"/>
    <w:rsid w:val="00A2412B"/>
    <w:rsid w:val="00A25820"/>
    <w:rsid w:val="00A330E3"/>
    <w:rsid w:val="00AB1B81"/>
    <w:rsid w:val="00AC0C58"/>
    <w:rsid w:val="00AC56B1"/>
    <w:rsid w:val="00AF29A9"/>
    <w:rsid w:val="00B022B1"/>
    <w:rsid w:val="00B32ED0"/>
    <w:rsid w:val="00B35D12"/>
    <w:rsid w:val="00B4694B"/>
    <w:rsid w:val="00B71FA4"/>
    <w:rsid w:val="00B74F01"/>
    <w:rsid w:val="00B93BBE"/>
    <w:rsid w:val="00B97748"/>
    <w:rsid w:val="00BB6E7E"/>
    <w:rsid w:val="00BD1AA8"/>
    <w:rsid w:val="00BE3731"/>
    <w:rsid w:val="00BE5F2D"/>
    <w:rsid w:val="00BF609D"/>
    <w:rsid w:val="00C13D77"/>
    <w:rsid w:val="00C15AC7"/>
    <w:rsid w:val="00C84FAE"/>
    <w:rsid w:val="00C860B9"/>
    <w:rsid w:val="00CB3045"/>
    <w:rsid w:val="00CC43FB"/>
    <w:rsid w:val="00D01483"/>
    <w:rsid w:val="00D0450B"/>
    <w:rsid w:val="00D25292"/>
    <w:rsid w:val="00D41D17"/>
    <w:rsid w:val="00D76511"/>
    <w:rsid w:val="00D81C3A"/>
    <w:rsid w:val="00D85C16"/>
    <w:rsid w:val="00DC0C1B"/>
    <w:rsid w:val="00DE2FF3"/>
    <w:rsid w:val="00DE5E94"/>
    <w:rsid w:val="00E01FB0"/>
    <w:rsid w:val="00E17FBF"/>
    <w:rsid w:val="00E9470A"/>
    <w:rsid w:val="00E94B70"/>
    <w:rsid w:val="00ED6B2E"/>
    <w:rsid w:val="00EE62A8"/>
    <w:rsid w:val="00EF1118"/>
    <w:rsid w:val="00F6702A"/>
    <w:rsid w:val="00F73970"/>
    <w:rsid w:val="00F9658A"/>
    <w:rsid w:val="00FA185B"/>
    <w:rsid w:val="00FB75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60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B1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B1B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1B81"/>
    <w:rPr>
      <w:rFonts w:ascii="Tahoma" w:hAnsi="Tahoma" w:cs="Tahoma"/>
      <w:sz w:val="16"/>
      <w:szCs w:val="16"/>
    </w:rPr>
  </w:style>
  <w:style w:type="paragraph" w:styleId="Kopfzeile">
    <w:name w:val="header"/>
    <w:basedOn w:val="Standard"/>
    <w:link w:val="KopfzeileZchn"/>
    <w:uiPriority w:val="99"/>
    <w:unhideWhenUsed/>
    <w:rsid w:val="00AB1B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1B81"/>
  </w:style>
  <w:style w:type="paragraph" w:styleId="Fuzeile">
    <w:name w:val="footer"/>
    <w:basedOn w:val="Standard"/>
    <w:link w:val="FuzeileZchn"/>
    <w:uiPriority w:val="99"/>
    <w:unhideWhenUsed/>
    <w:rsid w:val="00AB1B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1B81"/>
  </w:style>
  <w:style w:type="paragraph" w:styleId="Listenabsatz">
    <w:name w:val="List Paragraph"/>
    <w:basedOn w:val="Standard"/>
    <w:uiPriority w:val="34"/>
    <w:qFormat/>
    <w:rsid w:val="00046BD4"/>
    <w:pPr>
      <w:ind w:left="720"/>
      <w:contextualSpacing/>
    </w:pPr>
  </w:style>
  <w:style w:type="paragraph" w:customStyle="1" w:styleId="Zwischenberschrift">
    <w:name w:val="Zwischenüberschrift"/>
    <w:basedOn w:val="Standard"/>
    <w:qFormat/>
    <w:rsid w:val="00466088"/>
    <w:pPr>
      <w:spacing w:before="480" w:after="240" w:line="240" w:lineRule="auto"/>
    </w:pPr>
    <w:rPr>
      <w:sz w:val="28"/>
    </w:rPr>
  </w:style>
  <w:style w:type="paragraph" w:customStyle="1" w:styleId="Hauptberschrift">
    <w:name w:val="Hauptüberschrift"/>
    <w:basedOn w:val="Standard"/>
    <w:qFormat/>
    <w:rsid w:val="00466088"/>
    <w:pPr>
      <w:spacing w:before="240" w:after="440"/>
    </w:pPr>
    <w:rPr>
      <w:sz w:val="36"/>
      <w:szCs w:val="32"/>
    </w:rPr>
  </w:style>
  <w:style w:type="paragraph" w:customStyle="1" w:styleId="Tabellenberschrift">
    <w:name w:val="Tabellenüberschrift"/>
    <w:basedOn w:val="Standard"/>
    <w:qFormat/>
    <w:rsid w:val="00466088"/>
    <w:pPr>
      <w:spacing w:after="0" w:line="240" w:lineRule="auto"/>
    </w:pPr>
    <w:rPr>
      <w:b/>
    </w:rPr>
  </w:style>
  <w:style w:type="paragraph" w:customStyle="1" w:styleId="Text">
    <w:name w:val="Text"/>
    <w:basedOn w:val="Standard"/>
    <w:qFormat/>
    <w:rsid w:val="00466088"/>
    <w:pPr>
      <w:spacing w:after="0" w:line="240" w:lineRule="auto"/>
    </w:pPr>
  </w:style>
  <w:style w:type="paragraph" w:customStyle="1" w:styleId="Bildberschrift">
    <w:name w:val="Bildüberschrift"/>
    <w:basedOn w:val="Standard"/>
    <w:qFormat/>
    <w:rsid w:val="00466088"/>
    <w:pPr>
      <w:spacing w:before="240"/>
    </w:pPr>
    <w:rPr>
      <w:i/>
    </w:rPr>
  </w:style>
  <w:style w:type="character" w:styleId="Kommentarzeichen">
    <w:name w:val="annotation reference"/>
    <w:basedOn w:val="Absatz-Standardschriftart"/>
    <w:uiPriority w:val="99"/>
    <w:semiHidden/>
    <w:unhideWhenUsed/>
    <w:rsid w:val="006E45AC"/>
    <w:rPr>
      <w:sz w:val="16"/>
      <w:szCs w:val="16"/>
    </w:rPr>
  </w:style>
  <w:style w:type="paragraph" w:styleId="Kommentartext">
    <w:name w:val="annotation text"/>
    <w:basedOn w:val="Standard"/>
    <w:link w:val="KommentartextZchn"/>
    <w:uiPriority w:val="99"/>
    <w:semiHidden/>
    <w:unhideWhenUsed/>
    <w:rsid w:val="006E45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45AC"/>
    <w:rPr>
      <w:sz w:val="20"/>
      <w:szCs w:val="20"/>
    </w:rPr>
  </w:style>
  <w:style w:type="paragraph" w:styleId="Kommentarthema">
    <w:name w:val="annotation subject"/>
    <w:basedOn w:val="Kommentartext"/>
    <w:next w:val="Kommentartext"/>
    <w:link w:val="KommentarthemaZchn"/>
    <w:uiPriority w:val="99"/>
    <w:semiHidden/>
    <w:unhideWhenUsed/>
    <w:rsid w:val="006E45AC"/>
    <w:rPr>
      <w:b/>
      <w:bCs/>
    </w:rPr>
  </w:style>
  <w:style w:type="character" w:customStyle="1" w:styleId="KommentarthemaZchn">
    <w:name w:val="Kommentarthema Zchn"/>
    <w:basedOn w:val="KommentartextZchn"/>
    <w:link w:val="Kommentarthema"/>
    <w:uiPriority w:val="99"/>
    <w:semiHidden/>
    <w:rsid w:val="006E45AC"/>
    <w:rPr>
      <w:b/>
      <w:bCs/>
      <w:sz w:val="20"/>
      <w:szCs w:val="20"/>
    </w:rPr>
  </w:style>
  <w:style w:type="paragraph" w:styleId="KeinLeerraum">
    <w:name w:val="No Spacing"/>
    <w:uiPriority w:val="1"/>
    <w:qFormat/>
    <w:rsid w:val="0016256C"/>
    <w:pPr>
      <w:spacing w:after="0" w:line="240" w:lineRule="auto"/>
    </w:pPr>
  </w:style>
  <w:style w:type="character" w:styleId="Hyperlink">
    <w:name w:val="Hyperlink"/>
    <w:basedOn w:val="Absatz-Standardschriftart"/>
    <w:uiPriority w:val="99"/>
    <w:unhideWhenUsed/>
    <w:rsid w:val="00947910"/>
    <w:rPr>
      <w:color w:val="0000FF" w:themeColor="hyperlink"/>
      <w:u w:val="single"/>
    </w:rPr>
  </w:style>
  <w:style w:type="character" w:styleId="Platzhaltertext">
    <w:name w:val="Placeholder Text"/>
    <w:basedOn w:val="Absatz-Standardschriftart"/>
    <w:uiPriority w:val="99"/>
    <w:semiHidden/>
    <w:rsid w:val="005B2F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60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B1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B1B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1B81"/>
    <w:rPr>
      <w:rFonts w:ascii="Tahoma" w:hAnsi="Tahoma" w:cs="Tahoma"/>
      <w:sz w:val="16"/>
      <w:szCs w:val="16"/>
    </w:rPr>
  </w:style>
  <w:style w:type="paragraph" w:styleId="Kopfzeile">
    <w:name w:val="header"/>
    <w:basedOn w:val="Standard"/>
    <w:link w:val="KopfzeileZchn"/>
    <w:uiPriority w:val="99"/>
    <w:unhideWhenUsed/>
    <w:rsid w:val="00AB1B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1B81"/>
  </w:style>
  <w:style w:type="paragraph" w:styleId="Fuzeile">
    <w:name w:val="footer"/>
    <w:basedOn w:val="Standard"/>
    <w:link w:val="FuzeileZchn"/>
    <w:uiPriority w:val="99"/>
    <w:unhideWhenUsed/>
    <w:rsid w:val="00AB1B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1B81"/>
  </w:style>
  <w:style w:type="paragraph" w:styleId="Listenabsatz">
    <w:name w:val="List Paragraph"/>
    <w:basedOn w:val="Standard"/>
    <w:uiPriority w:val="34"/>
    <w:qFormat/>
    <w:rsid w:val="00046BD4"/>
    <w:pPr>
      <w:ind w:left="720"/>
      <w:contextualSpacing/>
    </w:pPr>
  </w:style>
  <w:style w:type="paragraph" w:customStyle="1" w:styleId="Zwischenberschrift">
    <w:name w:val="Zwischenüberschrift"/>
    <w:basedOn w:val="Standard"/>
    <w:qFormat/>
    <w:rsid w:val="00466088"/>
    <w:pPr>
      <w:spacing w:before="480" w:after="240" w:line="240" w:lineRule="auto"/>
    </w:pPr>
    <w:rPr>
      <w:sz w:val="28"/>
    </w:rPr>
  </w:style>
  <w:style w:type="paragraph" w:customStyle="1" w:styleId="Hauptberschrift">
    <w:name w:val="Hauptüberschrift"/>
    <w:basedOn w:val="Standard"/>
    <w:qFormat/>
    <w:rsid w:val="00466088"/>
    <w:pPr>
      <w:spacing w:before="240" w:after="440"/>
    </w:pPr>
    <w:rPr>
      <w:sz w:val="36"/>
      <w:szCs w:val="32"/>
    </w:rPr>
  </w:style>
  <w:style w:type="paragraph" w:customStyle="1" w:styleId="Tabellenberschrift">
    <w:name w:val="Tabellenüberschrift"/>
    <w:basedOn w:val="Standard"/>
    <w:qFormat/>
    <w:rsid w:val="00466088"/>
    <w:pPr>
      <w:spacing w:after="0" w:line="240" w:lineRule="auto"/>
    </w:pPr>
    <w:rPr>
      <w:b/>
    </w:rPr>
  </w:style>
  <w:style w:type="paragraph" w:customStyle="1" w:styleId="Text">
    <w:name w:val="Text"/>
    <w:basedOn w:val="Standard"/>
    <w:qFormat/>
    <w:rsid w:val="00466088"/>
    <w:pPr>
      <w:spacing w:after="0" w:line="240" w:lineRule="auto"/>
    </w:pPr>
  </w:style>
  <w:style w:type="paragraph" w:customStyle="1" w:styleId="Bildberschrift">
    <w:name w:val="Bildüberschrift"/>
    <w:basedOn w:val="Standard"/>
    <w:qFormat/>
    <w:rsid w:val="00466088"/>
    <w:pPr>
      <w:spacing w:before="240"/>
    </w:pPr>
    <w:rPr>
      <w:i/>
    </w:rPr>
  </w:style>
  <w:style w:type="character" w:styleId="Kommentarzeichen">
    <w:name w:val="annotation reference"/>
    <w:basedOn w:val="Absatz-Standardschriftart"/>
    <w:uiPriority w:val="99"/>
    <w:semiHidden/>
    <w:unhideWhenUsed/>
    <w:rsid w:val="006E45AC"/>
    <w:rPr>
      <w:sz w:val="16"/>
      <w:szCs w:val="16"/>
    </w:rPr>
  </w:style>
  <w:style w:type="paragraph" w:styleId="Kommentartext">
    <w:name w:val="annotation text"/>
    <w:basedOn w:val="Standard"/>
    <w:link w:val="KommentartextZchn"/>
    <w:uiPriority w:val="99"/>
    <w:semiHidden/>
    <w:unhideWhenUsed/>
    <w:rsid w:val="006E45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45AC"/>
    <w:rPr>
      <w:sz w:val="20"/>
      <w:szCs w:val="20"/>
    </w:rPr>
  </w:style>
  <w:style w:type="paragraph" w:styleId="Kommentarthema">
    <w:name w:val="annotation subject"/>
    <w:basedOn w:val="Kommentartext"/>
    <w:next w:val="Kommentartext"/>
    <w:link w:val="KommentarthemaZchn"/>
    <w:uiPriority w:val="99"/>
    <w:semiHidden/>
    <w:unhideWhenUsed/>
    <w:rsid w:val="006E45AC"/>
    <w:rPr>
      <w:b/>
      <w:bCs/>
    </w:rPr>
  </w:style>
  <w:style w:type="character" w:customStyle="1" w:styleId="KommentarthemaZchn">
    <w:name w:val="Kommentarthema Zchn"/>
    <w:basedOn w:val="KommentartextZchn"/>
    <w:link w:val="Kommentarthema"/>
    <w:uiPriority w:val="99"/>
    <w:semiHidden/>
    <w:rsid w:val="006E45AC"/>
    <w:rPr>
      <w:b/>
      <w:bCs/>
      <w:sz w:val="20"/>
      <w:szCs w:val="20"/>
    </w:rPr>
  </w:style>
  <w:style w:type="paragraph" w:styleId="KeinLeerraum">
    <w:name w:val="No Spacing"/>
    <w:uiPriority w:val="1"/>
    <w:qFormat/>
    <w:rsid w:val="0016256C"/>
    <w:pPr>
      <w:spacing w:after="0" w:line="240" w:lineRule="auto"/>
    </w:pPr>
  </w:style>
  <w:style w:type="character" w:styleId="Hyperlink">
    <w:name w:val="Hyperlink"/>
    <w:basedOn w:val="Absatz-Standardschriftart"/>
    <w:uiPriority w:val="99"/>
    <w:unhideWhenUsed/>
    <w:rsid w:val="00947910"/>
    <w:rPr>
      <w:color w:val="0000FF" w:themeColor="hyperlink"/>
      <w:u w:val="single"/>
    </w:rPr>
  </w:style>
  <w:style w:type="character" w:styleId="Platzhaltertext">
    <w:name w:val="Placeholder Text"/>
    <w:basedOn w:val="Absatz-Standardschriftart"/>
    <w:uiPriority w:val="99"/>
    <w:semiHidden/>
    <w:rsid w:val="005B2F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73249">
      <w:bodyDiv w:val="1"/>
      <w:marLeft w:val="0"/>
      <w:marRight w:val="0"/>
      <w:marTop w:val="0"/>
      <w:marBottom w:val="0"/>
      <w:divBdr>
        <w:top w:val="none" w:sz="0" w:space="0" w:color="auto"/>
        <w:left w:val="none" w:sz="0" w:space="0" w:color="auto"/>
        <w:bottom w:val="none" w:sz="0" w:space="0" w:color="auto"/>
        <w:right w:val="none" w:sz="0" w:space="0" w:color="auto"/>
      </w:divBdr>
    </w:div>
    <w:div w:id="167414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A9F136E8EF4BC6ADE366314F807F07"/>
        <w:category>
          <w:name w:val="Allgemein"/>
          <w:gallery w:val="placeholder"/>
        </w:category>
        <w:types>
          <w:type w:val="bbPlcHdr"/>
        </w:types>
        <w:behaviors>
          <w:behavior w:val="content"/>
        </w:behaviors>
        <w:guid w:val="{D7CE5F9D-D2CE-4604-9910-A51EA12D8F41}"/>
      </w:docPartPr>
      <w:docPartBody>
        <w:p w:rsidR="000037C0" w:rsidRDefault="000037C0" w:rsidP="00C860B9">
          <w:pPr>
            <w:rPr>
              <w:rStyle w:val="Platzhaltertext"/>
            </w:rPr>
          </w:pPr>
          <w:r>
            <w:rPr>
              <w:rStyle w:val="Platzhaltertext"/>
            </w:rPr>
            <w:t>Z.B. Institut XY</w:t>
          </w:r>
        </w:p>
        <w:p w:rsidR="000037C0" w:rsidRDefault="000037C0" w:rsidP="00C860B9">
          <w:pPr>
            <w:rPr>
              <w:rStyle w:val="Platzhaltertext"/>
            </w:rPr>
          </w:pPr>
          <w:r>
            <w:rPr>
              <w:rStyle w:val="Platzhaltertext"/>
            </w:rPr>
            <w:t>Musterstr. 6</w:t>
          </w:r>
        </w:p>
        <w:p w:rsidR="000037C0" w:rsidRDefault="000037C0" w:rsidP="00C860B9">
          <w:pPr>
            <w:rPr>
              <w:rStyle w:val="Platzhaltertext"/>
            </w:rPr>
          </w:pPr>
          <w:r>
            <w:rPr>
              <w:rStyle w:val="Platzhaltertext"/>
            </w:rPr>
            <w:t>89898 Musterstadt</w:t>
          </w:r>
        </w:p>
        <w:p w:rsidR="000037C0" w:rsidRDefault="000037C0" w:rsidP="00C860B9">
          <w:pPr>
            <w:rPr>
              <w:rStyle w:val="Platzhaltertext"/>
            </w:rPr>
          </w:pPr>
          <w:r>
            <w:rPr>
              <w:rStyle w:val="Platzhaltertext"/>
            </w:rPr>
            <w:t>Tel. 061234-567890</w:t>
          </w:r>
        </w:p>
        <w:p w:rsidR="008F7121" w:rsidRDefault="000037C0" w:rsidP="000037C0">
          <w:pPr>
            <w:pStyle w:val="43A9F136E8EF4BC6ADE366314F807F072"/>
          </w:pPr>
          <w:r>
            <w:rPr>
              <w:rStyle w:val="Platzhaltertext"/>
            </w:rPr>
            <w:t>info@institut.de</w:t>
          </w:r>
        </w:p>
      </w:docPartBody>
    </w:docPart>
    <w:docPart>
      <w:docPartPr>
        <w:name w:val="557B990A536B4010B2F0F95ACF6EB9F1"/>
        <w:category>
          <w:name w:val="Allgemein"/>
          <w:gallery w:val="placeholder"/>
        </w:category>
        <w:types>
          <w:type w:val="bbPlcHdr"/>
        </w:types>
        <w:behaviors>
          <w:behavior w:val="content"/>
        </w:behaviors>
        <w:guid w:val="{2F4F6717-19AD-4833-BC7C-3C97786CA751}"/>
      </w:docPartPr>
      <w:docPartBody>
        <w:p w:rsidR="008F7121" w:rsidRDefault="000037C0" w:rsidP="000037C0">
          <w:pPr>
            <w:pStyle w:val="557B990A536B4010B2F0F95ACF6EB9F12"/>
          </w:pPr>
          <w:r>
            <w:rPr>
              <w:rStyle w:val="Platzhaltertext"/>
            </w:rPr>
            <w:t>z.B. Musterwald, Stadtwald Musterhausen</w:t>
          </w:r>
        </w:p>
      </w:docPartBody>
    </w:docPart>
    <w:docPart>
      <w:docPartPr>
        <w:name w:val="802DCC2BDCE84140899499AD92943D53"/>
        <w:category>
          <w:name w:val="Allgemein"/>
          <w:gallery w:val="placeholder"/>
        </w:category>
        <w:types>
          <w:type w:val="bbPlcHdr"/>
        </w:types>
        <w:behaviors>
          <w:behavior w:val="content"/>
        </w:behaviors>
        <w:guid w:val="{1A41C7EB-9B8A-47C3-9498-F55BFD2B139D}"/>
      </w:docPartPr>
      <w:docPartBody>
        <w:p w:rsidR="008F7121" w:rsidRDefault="000037C0" w:rsidP="000037C0">
          <w:pPr>
            <w:pStyle w:val="802DCC2BDCE84140899499AD92943D532"/>
          </w:pPr>
          <w:r>
            <w:rPr>
              <w:rStyle w:val="Platzhaltertext"/>
            </w:rPr>
            <w:t>VertragsgeberIn mit vollständiger Adresse</w:t>
          </w:r>
        </w:p>
      </w:docPartBody>
    </w:docPart>
    <w:docPart>
      <w:docPartPr>
        <w:name w:val="0F2A5D3855C74EAE986F776BB2E984B7"/>
        <w:category>
          <w:name w:val="Allgemein"/>
          <w:gallery w:val="placeholder"/>
        </w:category>
        <w:types>
          <w:type w:val="bbPlcHdr"/>
        </w:types>
        <w:behaviors>
          <w:behavior w:val="content"/>
        </w:behaviors>
        <w:guid w:val="{563D2E1D-ECD9-485B-A534-C981468C7F01}"/>
      </w:docPartPr>
      <w:docPartBody>
        <w:p w:rsidR="008F7121" w:rsidRDefault="000037C0" w:rsidP="000037C0">
          <w:pPr>
            <w:pStyle w:val="0F2A5D3855C74EAE986F776BB2E984B72"/>
          </w:pPr>
          <w:r>
            <w:rPr>
              <w:rStyle w:val="Platzhaltertext"/>
            </w:rPr>
            <w:t>VertragsnehmerIn mit vollständiger Adresse</w:t>
          </w:r>
        </w:p>
      </w:docPartBody>
    </w:docPart>
    <w:docPart>
      <w:docPartPr>
        <w:name w:val="53F9A303DA4E47F09C21E670ACD6F2C0"/>
        <w:category>
          <w:name w:val="Allgemein"/>
          <w:gallery w:val="placeholder"/>
        </w:category>
        <w:types>
          <w:type w:val="bbPlcHdr"/>
        </w:types>
        <w:behaviors>
          <w:behavior w:val="content"/>
        </w:behaviors>
        <w:guid w:val="{FD4E7A85-A25F-40F4-B2E9-9DFB7D450C02}"/>
      </w:docPartPr>
      <w:docPartBody>
        <w:p w:rsidR="008F7121" w:rsidRDefault="000037C0" w:rsidP="000037C0">
          <w:pPr>
            <w:pStyle w:val="53F9A303DA4E47F09C21E670ACD6F2C02"/>
          </w:pPr>
          <w:r>
            <w:rPr>
              <w:rStyle w:val="Platzhaltertext"/>
            </w:rPr>
            <w:t>z.B. MB_01_Mustergemeinde</w:t>
          </w:r>
        </w:p>
      </w:docPartBody>
    </w:docPart>
    <w:docPart>
      <w:docPartPr>
        <w:name w:val="366D0D020ECD4AC194D5AF042D3AB3AA"/>
        <w:category>
          <w:name w:val="Allgemein"/>
          <w:gallery w:val="placeholder"/>
        </w:category>
        <w:types>
          <w:type w:val="bbPlcHdr"/>
        </w:types>
        <w:behaviors>
          <w:behavior w:val="content"/>
        </w:behaviors>
        <w:guid w:val="{7D0066D2-2C4E-4B65-A6C8-77FEFB44E3A6}"/>
      </w:docPartPr>
      <w:docPartBody>
        <w:p w:rsidR="008F7121" w:rsidRDefault="000037C0" w:rsidP="000037C0">
          <w:pPr>
            <w:pStyle w:val="366D0D020ECD4AC194D5AF042D3AB3AA2"/>
          </w:pPr>
          <w:r>
            <w:rPr>
              <w:rStyle w:val="Platzhaltertext"/>
            </w:rPr>
            <w:t>MTB XXXX</w:t>
          </w:r>
        </w:p>
      </w:docPartBody>
    </w:docPart>
    <w:docPart>
      <w:docPartPr>
        <w:name w:val="6254372ED357452CB0DC673080C5BA3D"/>
        <w:category>
          <w:name w:val="Allgemein"/>
          <w:gallery w:val="placeholder"/>
        </w:category>
        <w:types>
          <w:type w:val="bbPlcHdr"/>
        </w:types>
        <w:behaviors>
          <w:behavior w:val="content"/>
        </w:behaviors>
        <w:guid w:val="{977D58EC-D071-4F6A-A140-FFDB17D76DA4}"/>
      </w:docPartPr>
      <w:docPartBody>
        <w:p w:rsidR="008F7121" w:rsidRDefault="000037C0" w:rsidP="000037C0">
          <w:pPr>
            <w:pStyle w:val="6254372ED357452CB0DC673080C5BA3D2"/>
          </w:pPr>
          <w:r>
            <w:rPr>
              <w:rStyle w:val="Platzhaltertext"/>
            </w:rPr>
            <w:t>z.B. Forstamt Musterhausen</w:t>
          </w:r>
        </w:p>
      </w:docPartBody>
    </w:docPart>
    <w:docPart>
      <w:docPartPr>
        <w:name w:val="5853203C96D84F66AF743D8DE94C8495"/>
        <w:category>
          <w:name w:val="Allgemein"/>
          <w:gallery w:val="placeholder"/>
        </w:category>
        <w:types>
          <w:type w:val="bbPlcHdr"/>
        </w:types>
        <w:behaviors>
          <w:behavior w:val="content"/>
        </w:behaviors>
        <w:guid w:val="{F3D9F75A-BE59-4784-A5C3-1F66F1BFF377}"/>
      </w:docPartPr>
      <w:docPartBody>
        <w:p w:rsidR="008F7121" w:rsidRDefault="000037C0" w:rsidP="000037C0">
          <w:pPr>
            <w:pStyle w:val="5853203C96D84F66AF743D8DE94C84952"/>
          </w:pPr>
          <w:r>
            <w:rPr>
              <w:rStyle w:val="Platzhaltertext"/>
            </w:rPr>
            <w:t>z.B. Musterwald</w:t>
          </w:r>
        </w:p>
      </w:docPartBody>
    </w:docPart>
    <w:docPart>
      <w:docPartPr>
        <w:name w:val="9BA03EF4DF534068ADCE97B933540CEC"/>
        <w:category>
          <w:name w:val="Allgemein"/>
          <w:gallery w:val="placeholder"/>
        </w:category>
        <w:types>
          <w:type w:val="bbPlcHdr"/>
        </w:types>
        <w:behaviors>
          <w:behavior w:val="content"/>
        </w:behaviors>
        <w:guid w:val="{D3992170-C3D8-4CCB-9FEB-9F08D1EC8E7D}"/>
      </w:docPartPr>
      <w:docPartBody>
        <w:p w:rsidR="008F7121" w:rsidRDefault="000037C0" w:rsidP="000037C0">
          <w:pPr>
            <w:pStyle w:val="9BA03EF4DF534068ADCE97B933540CEC2"/>
          </w:pPr>
          <w:r>
            <w:rPr>
              <w:rStyle w:val="Platzhaltertext"/>
            </w:rPr>
            <w:t>z.B. 123, 456</w:t>
          </w:r>
        </w:p>
      </w:docPartBody>
    </w:docPart>
    <w:docPart>
      <w:docPartPr>
        <w:name w:val="67EBD465AA3E44A4A6DDFEF93C2927BF"/>
        <w:category>
          <w:name w:val="Allgemein"/>
          <w:gallery w:val="placeholder"/>
        </w:category>
        <w:types>
          <w:type w:val="bbPlcHdr"/>
        </w:types>
        <w:behaviors>
          <w:behavior w:val="content"/>
        </w:behaviors>
        <w:guid w:val="{39FB8A44-F87D-441B-B747-44C15B7318D0}"/>
      </w:docPartPr>
      <w:docPartBody>
        <w:p w:rsidR="008F7121" w:rsidRDefault="000037C0" w:rsidP="000037C0">
          <w:pPr>
            <w:pStyle w:val="67EBD465AA3E44A4A6DDFEF93C2927BF2"/>
          </w:pPr>
          <w:r>
            <w:rPr>
              <w:rStyle w:val="Platzhaltertext"/>
            </w:rPr>
            <w:t>z.B. Mustergemeinde, Musterortsteil, Flur 789, Flurst. 12/3</w:t>
          </w:r>
        </w:p>
      </w:docPartBody>
    </w:docPart>
    <w:docPart>
      <w:docPartPr>
        <w:name w:val="E3649EB351DD48388A39D35C65B76D1C"/>
        <w:category>
          <w:name w:val="Allgemein"/>
          <w:gallery w:val="placeholder"/>
        </w:category>
        <w:types>
          <w:type w:val="bbPlcHdr"/>
        </w:types>
        <w:behaviors>
          <w:behavior w:val="content"/>
        </w:behaviors>
        <w:guid w:val="{BC56E49D-866B-46EF-A10A-E770EAC0B1E8}"/>
      </w:docPartPr>
      <w:docPartBody>
        <w:p w:rsidR="008F7121" w:rsidRDefault="000037C0" w:rsidP="000037C0">
          <w:pPr>
            <w:pStyle w:val="E3649EB351DD48388A39D35C65B76D1C2"/>
          </w:pPr>
          <w:r>
            <w:rPr>
              <w:rStyle w:val="Platzhaltertext"/>
            </w:rPr>
            <w:t>Mustergemeinde mit vollständiger Adresse</w:t>
          </w:r>
        </w:p>
      </w:docPartBody>
    </w:docPart>
    <w:docPart>
      <w:docPartPr>
        <w:name w:val="7021463E56B1427EB04EB777B97D4888"/>
        <w:category>
          <w:name w:val="Allgemein"/>
          <w:gallery w:val="placeholder"/>
        </w:category>
        <w:types>
          <w:type w:val="bbPlcHdr"/>
        </w:types>
        <w:behaviors>
          <w:behavior w:val="content"/>
        </w:behaviors>
        <w:guid w:val="{89548D46-9572-4672-A974-992D636C7704}"/>
      </w:docPartPr>
      <w:docPartBody>
        <w:p w:rsidR="008F7121" w:rsidRDefault="000037C0" w:rsidP="000037C0">
          <w:pPr>
            <w:pStyle w:val="7021463E56B1427EB04EB777B97D48882"/>
          </w:pPr>
          <w:r>
            <w:rPr>
              <w:rStyle w:val="Platzhaltertext"/>
            </w:rPr>
            <w:t>z.B. RevierleiterIn, Dienststelle, Adresse, Erreichbarkeiten</w:t>
          </w:r>
        </w:p>
      </w:docPartBody>
    </w:docPart>
    <w:docPart>
      <w:docPartPr>
        <w:name w:val="D0898BB206264BC286DAC78F93858CA9"/>
        <w:category>
          <w:name w:val="Allgemein"/>
          <w:gallery w:val="placeholder"/>
        </w:category>
        <w:types>
          <w:type w:val="bbPlcHdr"/>
        </w:types>
        <w:behaviors>
          <w:behavior w:val="content"/>
        </w:behaviors>
        <w:guid w:val="{AD86AE54-9FAD-44B8-B833-58A6AD1A82EA}"/>
      </w:docPartPr>
      <w:docPartBody>
        <w:p w:rsidR="008F7121" w:rsidRDefault="000037C0" w:rsidP="000037C0">
          <w:pPr>
            <w:pStyle w:val="D0898BB206264BC286DAC78F93858CA92"/>
          </w:pPr>
          <w:r>
            <w:rPr>
              <w:rStyle w:val="Platzhaltertext"/>
            </w:rPr>
            <w:t>z.B. Behörde XY</w:t>
          </w:r>
        </w:p>
      </w:docPartBody>
    </w:docPart>
    <w:docPart>
      <w:docPartPr>
        <w:name w:val="82FC0E8608E24B19B413219D8A7D6B67"/>
        <w:category>
          <w:name w:val="Allgemein"/>
          <w:gallery w:val="placeholder"/>
        </w:category>
        <w:types>
          <w:type w:val="bbPlcHdr"/>
        </w:types>
        <w:behaviors>
          <w:behavior w:val="content"/>
        </w:behaviors>
        <w:guid w:val="{918ECE79-5435-4EDF-92C2-2E0310583AB4}"/>
      </w:docPartPr>
      <w:docPartBody>
        <w:p w:rsidR="008F7121" w:rsidRDefault="000037C0" w:rsidP="000037C0">
          <w:pPr>
            <w:pStyle w:val="82FC0E8608E24B19B413219D8A7D6B672"/>
          </w:pPr>
          <w:r>
            <w:rPr>
              <w:rStyle w:val="Platzhaltertext"/>
            </w:rPr>
            <w:t>z.B. Behörde AB</w:t>
          </w:r>
        </w:p>
      </w:docPartBody>
    </w:docPart>
    <w:docPart>
      <w:docPartPr>
        <w:name w:val="27A16E654133409E86FC90C28D330088"/>
        <w:category>
          <w:name w:val="Allgemein"/>
          <w:gallery w:val="placeholder"/>
        </w:category>
        <w:types>
          <w:type w:val="bbPlcHdr"/>
        </w:types>
        <w:behaviors>
          <w:behavior w:val="content"/>
        </w:behaviors>
        <w:guid w:val="{0E8C25AE-6F67-4F8A-A02C-9BA5B7F73CB7}"/>
      </w:docPartPr>
      <w:docPartBody>
        <w:p w:rsidR="008F7121" w:rsidRDefault="000037C0" w:rsidP="000037C0">
          <w:pPr>
            <w:pStyle w:val="27A16E654133409E86FC90C28D3300882"/>
          </w:pPr>
          <w:r>
            <w:rPr>
              <w:rStyle w:val="Platzhaltertext"/>
            </w:rPr>
            <w:t>z.B. Vorort-Termin am 01.05.2012</w:t>
          </w:r>
        </w:p>
      </w:docPartBody>
    </w:docPart>
    <w:docPart>
      <w:docPartPr>
        <w:name w:val="1113317A89794BFAABBE4B727479B57D"/>
        <w:category>
          <w:name w:val="Allgemein"/>
          <w:gallery w:val="placeholder"/>
        </w:category>
        <w:types>
          <w:type w:val="bbPlcHdr"/>
        </w:types>
        <w:behaviors>
          <w:behavior w:val="content"/>
        </w:behaviors>
        <w:guid w:val="{2598212F-1151-40D4-ABB7-BC21B3D04399}"/>
      </w:docPartPr>
      <w:docPartBody>
        <w:p w:rsidR="008F7121" w:rsidRDefault="000037C0" w:rsidP="000037C0">
          <w:pPr>
            <w:pStyle w:val="1113317A89794BFAABBE4B727479B57D2"/>
          </w:pPr>
          <w:r>
            <w:rPr>
              <w:rStyle w:val="Platzhaltertext"/>
            </w:rPr>
            <w:t>RevierleiterIn, GutachterIn und weitere</w:t>
          </w:r>
        </w:p>
      </w:docPartBody>
    </w:docPart>
    <w:docPart>
      <w:docPartPr>
        <w:name w:val="E7301CA075554E3FA01974D898E59A3D"/>
        <w:category>
          <w:name w:val="Allgemein"/>
          <w:gallery w:val="placeholder"/>
        </w:category>
        <w:types>
          <w:type w:val="bbPlcHdr"/>
        </w:types>
        <w:behaviors>
          <w:behavior w:val="content"/>
        </w:behaviors>
        <w:guid w:val="{32B4F899-8060-4E58-9D42-556F163880BE}"/>
      </w:docPartPr>
      <w:docPartBody>
        <w:p w:rsidR="008F7121" w:rsidRDefault="000037C0" w:rsidP="000037C0">
          <w:pPr>
            <w:pStyle w:val="E7301CA075554E3FA01974D898E59A3D2"/>
          </w:pPr>
          <w:r>
            <w:rPr>
              <w:rStyle w:val="Platzhaltertext"/>
            </w:rPr>
            <w:t>z.B. Auswahl der Höhlenbäume am 05.05.2012</w:t>
          </w:r>
        </w:p>
      </w:docPartBody>
    </w:docPart>
    <w:docPart>
      <w:docPartPr>
        <w:name w:val="EFD5B42C6907402BADCBFC8D5EB93DC6"/>
        <w:category>
          <w:name w:val="Allgemein"/>
          <w:gallery w:val="placeholder"/>
        </w:category>
        <w:types>
          <w:type w:val="bbPlcHdr"/>
        </w:types>
        <w:behaviors>
          <w:behavior w:val="content"/>
        </w:behaviors>
        <w:guid w:val="{C9666BF7-85F0-40E7-AE5C-20A6050B2F25}"/>
      </w:docPartPr>
      <w:docPartBody>
        <w:p w:rsidR="008F7121" w:rsidRDefault="000037C0" w:rsidP="000037C0">
          <w:pPr>
            <w:pStyle w:val="EFD5B42C6907402BADCBFC8D5EB93DC62"/>
          </w:pPr>
          <w:r>
            <w:rPr>
              <w:rStyle w:val="Platzhaltertext"/>
            </w:rPr>
            <w:t>RevierleiterIn, GutachterIn und weitere</w:t>
          </w:r>
        </w:p>
      </w:docPartBody>
    </w:docPart>
    <w:docPart>
      <w:docPartPr>
        <w:name w:val="ED4B0C8241F14B60A5C0567BCEAE4578"/>
        <w:category>
          <w:name w:val="Allgemein"/>
          <w:gallery w:val="placeholder"/>
        </w:category>
        <w:types>
          <w:type w:val="bbPlcHdr"/>
        </w:types>
        <w:behaviors>
          <w:behavior w:val="content"/>
        </w:behaviors>
        <w:guid w:val="{1149AE39-7BE6-4AA5-BF1E-DCAEEE7DE774}"/>
      </w:docPartPr>
      <w:docPartBody>
        <w:p w:rsidR="008F7121" w:rsidRDefault="000037C0" w:rsidP="000037C0">
          <w:pPr>
            <w:pStyle w:val="ED4B0C8241F14B60A5C0567BCEAE45782"/>
          </w:pPr>
          <w:r>
            <w:rPr>
              <w:rStyle w:val="Platzhaltertext"/>
            </w:rPr>
            <w:t>z.B.</w:t>
          </w:r>
          <w:r w:rsidRPr="009B254D">
            <w:rPr>
              <w:rStyle w:val="Platzhaltertext"/>
            </w:rPr>
            <w:t xml:space="preserve"> </w:t>
          </w:r>
          <w:r w:rsidRPr="004E0BF1">
            <w:rPr>
              <w:rStyle w:val="Platzhaltertext"/>
            </w:rPr>
            <w:t>21,04 ha</w:t>
          </w:r>
        </w:p>
      </w:docPartBody>
    </w:docPart>
    <w:docPart>
      <w:docPartPr>
        <w:name w:val="8CC7C6B1CF6A4E82934BF2D30606874B"/>
        <w:category>
          <w:name w:val="Allgemein"/>
          <w:gallery w:val="placeholder"/>
        </w:category>
        <w:types>
          <w:type w:val="bbPlcHdr"/>
        </w:types>
        <w:behaviors>
          <w:behavior w:val="content"/>
        </w:behaviors>
        <w:guid w:val="{78387CF1-14B1-4B47-B827-CC7DE78A1906}"/>
      </w:docPartPr>
      <w:docPartBody>
        <w:p w:rsidR="008F7121" w:rsidRDefault="000037C0" w:rsidP="000037C0">
          <w:pPr>
            <w:pStyle w:val="8CC7C6B1CF6A4E82934BF2D30606874B2"/>
          </w:pPr>
          <w:r>
            <w:rPr>
              <w:rStyle w:val="Platzhaltertext"/>
            </w:rPr>
            <w:t>z.B. Eiche, Buche</w:t>
          </w:r>
        </w:p>
      </w:docPartBody>
    </w:docPart>
    <w:docPart>
      <w:docPartPr>
        <w:name w:val="1FCB74C8E9274ED3A56D04A711C6B584"/>
        <w:category>
          <w:name w:val="Allgemein"/>
          <w:gallery w:val="placeholder"/>
        </w:category>
        <w:types>
          <w:type w:val="bbPlcHdr"/>
        </w:types>
        <w:behaviors>
          <w:behavior w:val="content"/>
        </w:behaviors>
        <w:guid w:val="{02346FE2-77A4-4BAD-ACBD-FD2F72820B88}"/>
      </w:docPartPr>
      <w:docPartBody>
        <w:p w:rsidR="008F7121" w:rsidRDefault="000037C0" w:rsidP="000037C0">
          <w:pPr>
            <w:pStyle w:val="1FCB74C8E9274ED3A56D04A711C6B5842"/>
          </w:pPr>
          <w:r>
            <w:rPr>
              <w:rStyle w:val="Platzhaltertext"/>
            </w:rPr>
            <w:t>z.B. 143 Jahre (Eiche), 85 Jahre (Buche)</w:t>
          </w:r>
        </w:p>
      </w:docPartBody>
    </w:docPart>
    <w:docPart>
      <w:docPartPr>
        <w:name w:val="D6CCE25F42B54F79BADDFDF09E700F7A"/>
        <w:category>
          <w:name w:val="Allgemein"/>
          <w:gallery w:val="placeholder"/>
        </w:category>
        <w:types>
          <w:type w:val="bbPlcHdr"/>
        </w:types>
        <w:behaviors>
          <w:behavior w:val="content"/>
        </w:behaviors>
        <w:guid w:val="{9F0C7740-D7E6-40AA-B393-1CAC34383F44}"/>
      </w:docPartPr>
      <w:docPartBody>
        <w:p w:rsidR="008F7121" w:rsidRDefault="000037C0" w:rsidP="000037C0">
          <w:pPr>
            <w:pStyle w:val="D6CCE25F42B54F79BADDFDF09E700F7A2"/>
          </w:pPr>
          <w:r>
            <w:rPr>
              <w:rStyle w:val="Platzhaltertext"/>
            </w:rPr>
            <w:t>z.B. 1,0</w:t>
          </w:r>
        </w:p>
      </w:docPartBody>
    </w:docPart>
    <w:docPart>
      <w:docPartPr>
        <w:name w:val="025F6BB7B638484986981ACB60F1500F"/>
        <w:category>
          <w:name w:val="Allgemein"/>
          <w:gallery w:val="placeholder"/>
        </w:category>
        <w:types>
          <w:type w:val="bbPlcHdr"/>
        </w:types>
        <w:behaviors>
          <w:behavior w:val="content"/>
        </w:behaviors>
        <w:guid w:val="{ED715A30-F948-49A1-A412-D3C502C19CD0}"/>
      </w:docPartPr>
      <w:docPartBody>
        <w:p w:rsidR="008F7121" w:rsidRDefault="000037C0" w:rsidP="000037C0">
          <w:pPr>
            <w:pStyle w:val="025F6BB7B638484986981ACB60F1500F2"/>
          </w:pPr>
          <w:r>
            <w:rPr>
              <w:rStyle w:val="Platzhaltertext"/>
            </w:rPr>
            <w:t>z.B. 2</w:t>
          </w:r>
        </w:p>
      </w:docPartBody>
    </w:docPart>
    <w:docPart>
      <w:docPartPr>
        <w:name w:val="7DCC82C4B85442A298E673EBC742342A"/>
        <w:category>
          <w:name w:val="Allgemein"/>
          <w:gallery w:val="placeholder"/>
        </w:category>
        <w:types>
          <w:type w:val="bbPlcHdr"/>
        </w:types>
        <w:behaviors>
          <w:behavior w:val="content"/>
        </w:behaviors>
        <w:guid w:val="{F4B38F4C-2580-4073-981C-A7E8FBE2F2F6}"/>
      </w:docPartPr>
      <w:docPartBody>
        <w:p w:rsidR="008F7121" w:rsidRDefault="000037C0" w:rsidP="000037C0">
          <w:pPr>
            <w:pStyle w:val="7DCC82C4B85442A298E673EBC742342A2"/>
          </w:pPr>
          <w:r>
            <w:rPr>
              <w:rStyle w:val="Platzhaltertext"/>
            </w:rPr>
            <w:t>333 bis 381 m/W/mesotroph, Bodenart: schluffiger bis sandiger Lehm</w:t>
          </w:r>
        </w:p>
      </w:docPartBody>
    </w:docPart>
    <w:docPart>
      <w:docPartPr>
        <w:name w:val="65EBED7A95F644069544B4DF5DBEBD6B"/>
        <w:category>
          <w:name w:val="Allgemein"/>
          <w:gallery w:val="placeholder"/>
        </w:category>
        <w:types>
          <w:type w:val="bbPlcHdr"/>
        </w:types>
        <w:behaviors>
          <w:behavior w:val="content"/>
        </w:behaviors>
        <w:guid w:val="{17E19803-2BB1-41EC-B705-F18955373CBA}"/>
      </w:docPartPr>
      <w:docPartBody>
        <w:p w:rsidR="008F7121" w:rsidRDefault="000037C0" w:rsidP="000037C0">
          <w:pPr>
            <w:pStyle w:val="65EBED7A95F644069544B4DF5DBEBD6B2"/>
          </w:pPr>
          <w:r>
            <w:rPr>
              <w:rStyle w:val="Platzhaltertext"/>
            </w:rPr>
            <w:t>z.B. – oder FFH-Gebiet</w:t>
          </w:r>
        </w:p>
      </w:docPartBody>
    </w:docPart>
    <w:docPart>
      <w:docPartPr>
        <w:name w:val="536BB46F8A354379B83576F92780B9F7"/>
        <w:category>
          <w:name w:val="Allgemein"/>
          <w:gallery w:val="placeholder"/>
        </w:category>
        <w:types>
          <w:type w:val="bbPlcHdr"/>
        </w:types>
        <w:behaviors>
          <w:behavior w:val="content"/>
        </w:behaviors>
        <w:guid w:val="{19092394-120F-44BF-A12D-3B525B6D565C}"/>
      </w:docPartPr>
      <w:docPartBody>
        <w:p w:rsidR="000037C0" w:rsidRPr="000D7955" w:rsidRDefault="000037C0" w:rsidP="000D7955">
          <w:pPr>
            <w:spacing w:line="240" w:lineRule="auto"/>
            <w:rPr>
              <w:rStyle w:val="Platzhaltertext"/>
            </w:rPr>
          </w:pPr>
          <w:r>
            <w:rPr>
              <w:rStyle w:val="Platzhaltertext"/>
            </w:rPr>
            <w:t xml:space="preserve">textliche Beschreibung, z.B. </w:t>
          </w:r>
          <w:r w:rsidRPr="000D7955">
            <w:rPr>
              <w:rStyle w:val="Platzhaltertext"/>
            </w:rPr>
            <w:t>Abt. 405 ist voll bestockt mit ca. 133jährigen Eichen und Buchen im Unterstand oder als Begleitbaum. Die sich nördlich anschließende Abteilung 408 ist charakterisiert durch einen nahezu geschlossenen, ca. 75-jährigen Buchenbestand, in dem noch einige ältere Eichen und vereinzelt Buchen stocken.</w:t>
          </w:r>
        </w:p>
        <w:p w:rsidR="008F7121" w:rsidRDefault="000037C0" w:rsidP="000037C0">
          <w:pPr>
            <w:pStyle w:val="536BB46F8A354379B83576F92780B9F72"/>
          </w:pPr>
          <w:r w:rsidRPr="000D7955">
            <w:rPr>
              <w:rStyle w:val="Platzhaltertext"/>
            </w:rPr>
            <w:t>Der Waldboden ist überwiegend offen und als Nahrungshabitat für einige Fledermausarten nutzbar. Die Krautschicht einschließlich Verjün</w:t>
          </w:r>
          <w:r>
            <w:rPr>
              <w:rStyle w:val="Platzhaltertext"/>
            </w:rPr>
            <w:t>gung ist sehr gering ausgeprägt.</w:t>
          </w:r>
        </w:p>
      </w:docPartBody>
    </w:docPart>
    <w:docPart>
      <w:docPartPr>
        <w:name w:val="A50FDE9EE2594CCCB8CC3BDE033842ED"/>
        <w:category>
          <w:name w:val="Allgemein"/>
          <w:gallery w:val="placeholder"/>
        </w:category>
        <w:types>
          <w:type w:val="bbPlcHdr"/>
        </w:types>
        <w:behaviors>
          <w:behavior w:val="content"/>
        </w:behaviors>
        <w:guid w:val="{B78750F1-7FCC-4165-BF21-B469C0ADE573}"/>
      </w:docPartPr>
      <w:docPartBody>
        <w:p w:rsidR="00376ACB" w:rsidRDefault="000037C0" w:rsidP="000037C0">
          <w:pPr>
            <w:pStyle w:val="A50FDE9EE2594CCCB8CC3BDE033842ED"/>
          </w:pPr>
          <w:r>
            <w:rPr>
              <w:rStyle w:val="Platzhaltertext"/>
            </w:rPr>
            <w:t>z.B. 01.12.2012</w:t>
          </w:r>
        </w:p>
      </w:docPartBody>
    </w:docPart>
    <w:docPart>
      <w:docPartPr>
        <w:name w:val="440B1AD647544823BBD31764D2C4977A"/>
        <w:category>
          <w:name w:val="Allgemein"/>
          <w:gallery w:val="placeholder"/>
        </w:category>
        <w:types>
          <w:type w:val="bbPlcHdr"/>
        </w:types>
        <w:behaviors>
          <w:behavior w:val="content"/>
        </w:behaviors>
        <w:guid w:val="{E74BE576-DA6A-4E0A-94BC-3B8C91FB2266}"/>
      </w:docPartPr>
      <w:docPartBody>
        <w:p w:rsidR="00376ACB" w:rsidRDefault="000037C0" w:rsidP="000037C0">
          <w:pPr>
            <w:pStyle w:val="440B1AD647544823BBD31764D2C4977A"/>
          </w:pPr>
          <w:r>
            <w:rPr>
              <w:rStyle w:val="Platzhaltertext"/>
            </w:rPr>
            <w:t>z.B. 01.12.2012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0A"/>
    <w:rsid w:val="000037C0"/>
    <w:rsid w:val="00376ACB"/>
    <w:rsid w:val="00896060"/>
    <w:rsid w:val="008F7121"/>
    <w:rsid w:val="00B449DF"/>
    <w:rsid w:val="00B83AB8"/>
    <w:rsid w:val="00DC560A"/>
    <w:rsid w:val="00E0243E"/>
    <w:rsid w:val="00E27D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037C0"/>
    <w:rPr>
      <w:color w:val="808080"/>
    </w:rPr>
  </w:style>
  <w:style w:type="paragraph" w:customStyle="1" w:styleId="43A9F136E8EF4BC6ADE366314F807F07">
    <w:name w:val="43A9F136E8EF4BC6ADE366314F807F07"/>
  </w:style>
  <w:style w:type="paragraph" w:customStyle="1" w:styleId="557B990A536B4010B2F0F95ACF6EB9F1">
    <w:name w:val="557B990A536B4010B2F0F95ACF6EB9F1"/>
  </w:style>
  <w:style w:type="paragraph" w:customStyle="1" w:styleId="802DCC2BDCE84140899499AD92943D53">
    <w:name w:val="802DCC2BDCE84140899499AD92943D53"/>
  </w:style>
  <w:style w:type="paragraph" w:customStyle="1" w:styleId="0F2A5D3855C74EAE986F776BB2E984B7">
    <w:name w:val="0F2A5D3855C74EAE986F776BB2E984B7"/>
  </w:style>
  <w:style w:type="paragraph" w:customStyle="1" w:styleId="53F9A303DA4E47F09C21E670ACD6F2C0">
    <w:name w:val="53F9A303DA4E47F09C21E670ACD6F2C0"/>
  </w:style>
  <w:style w:type="paragraph" w:customStyle="1" w:styleId="366D0D020ECD4AC194D5AF042D3AB3AA">
    <w:name w:val="366D0D020ECD4AC194D5AF042D3AB3AA"/>
  </w:style>
  <w:style w:type="paragraph" w:customStyle="1" w:styleId="6254372ED357452CB0DC673080C5BA3D">
    <w:name w:val="6254372ED357452CB0DC673080C5BA3D"/>
  </w:style>
  <w:style w:type="paragraph" w:customStyle="1" w:styleId="5853203C96D84F66AF743D8DE94C8495">
    <w:name w:val="5853203C96D84F66AF743D8DE94C8495"/>
  </w:style>
  <w:style w:type="paragraph" w:customStyle="1" w:styleId="9BA03EF4DF534068ADCE97B933540CEC">
    <w:name w:val="9BA03EF4DF534068ADCE97B933540CEC"/>
  </w:style>
  <w:style w:type="paragraph" w:customStyle="1" w:styleId="67EBD465AA3E44A4A6DDFEF93C2927BF">
    <w:name w:val="67EBD465AA3E44A4A6DDFEF93C2927BF"/>
  </w:style>
  <w:style w:type="paragraph" w:customStyle="1" w:styleId="E3649EB351DD48388A39D35C65B76D1C">
    <w:name w:val="E3649EB351DD48388A39D35C65B76D1C"/>
  </w:style>
  <w:style w:type="paragraph" w:customStyle="1" w:styleId="7021463E56B1427EB04EB777B97D4888">
    <w:name w:val="7021463E56B1427EB04EB777B97D4888"/>
  </w:style>
  <w:style w:type="paragraph" w:customStyle="1" w:styleId="D0898BB206264BC286DAC78F93858CA9">
    <w:name w:val="D0898BB206264BC286DAC78F93858CA9"/>
  </w:style>
  <w:style w:type="paragraph" w:customStyle="1" w:styleId="82FC0E8608E24B19B413219D8A7D6B67">
    <w:name w:val="82FC0E8608E24B19B413219D8A7D6B67"/>
  </w:style>
  <w:style w:type="paragraph" w:customStyle="1" w:styleId="27A16E654133409E86FC90C28D330088">
    <w:name w:val="27A16E654133409E86FC90C28D330088"/>
  </w:style>
  <w:style w:type="paragraph" w:customStyle="1" w:styleId="1113317A89794BFAABBE4B727479B57D">
    <w:name w:val="1113317A89794BFAABBE4B727479B57D"/>
  </w:style>
  <w:style w:type="paragraph" w:customStyle="1" w:styleId="E7301CA075554E3FA01974D898E59A3D">
    <w:name w:val="E7301CA075554E3FA01974D898E59A3D"/>
  </w:style>
  <w:style w:type="paragraph" w:customStyle="1" w:styleId="EFD5B42C6907402BADCBFC8D5EB93DC6">
    <w:name w:val="EFD5B42C6907402BADCBFC8D5EB93DC6"/>
  </w:style>
  <w:style w:type="paragraph" w:customStyle="1" w:styleId="ED4B0C8241F14B60A5C0567BCEAE4578">
    <w:name w:val="ED4B0C8241F14B60A5C0567BCEAE4578"/>
  </w:style>
  <w:style w:type="paragraph" w:customStyle="1" w:styleId="8CC7C6B1CF6A4E82934BF2D30606874B">
    <w:name w:val="8CC7C6B1CF6A4E82934BF2D30606874B"/>
  </w:style>
  <w:style w:type="paragraph" w:customStyle="1" w:styleId="1FCB74C8E9274ED3A56D04A711C6B584">
    <w:name w:val="1FCB74C8E9274ED3A56D04A711C6B584"/>
  </w:style>
  <w:style w:type="paragraph" w:customStyle="1" w:styleId="D6CCE25F42B54F79BADDFDF09E700F7A">
    <w:name w:val="D6CCE25F42B54F79BADDFDF09E700F7A"/>
  </w:style>
  <w:style w:type="paragraph" w:customStyle="1" w:styleId="025F6BB7B638484986981ACB60F1500F">
    <w:name w:val="025F6BB7B638484986981ACB60F1500F"/>
  </w:style>
  <w:style w:type="paragraph" w:customStyle="1" w:styleId="7DCC82C4B85442A298E673EBC742342A">
    <w:name w:val="7DCC82C4B85442A298E673EBC742342A"/>
  </w:style>
  <w:style w:type="paragraph" w:customStyle="1" w:styleId="65EBED7A95F644069544B4DF5DBEBD6B">
    <w:name w:val="65EBED7A95F644069544B4DF5DBEBD6B"/>
  </w:style>
  <w:style w:type="paragraph" w:customStyle="1" w:styleId="536BB46F8A354379B83576F92780B9F7">
    <w:name w:val="536BB46F8A354379B83576F92780B9F7"/>
  </w:style>
  <w:style w:type="paragraph" w:customStyle="1" w:styleId="9CBA4D60E8E14791AD8F902D54EAFFCB">
    <w:name w:val="9CBA4D60E8E14791AD8F902D54EAFFCB"/>
  </w:style>
  <w:style w:type="paragraph" w:customStyle="1" w:styleId="220B726051B14000B2B5105E88796663">
    <w:name w:val="220B726051B14000B2B5105E88796663"/>
  </w:style>
  <w:style w:type="paragraph" w:customStyle="1" w:styleId="EBF55EB597144B6B8B06EA7D7C0E05E0">
    <w:name w:val="EBF55EB597144B6B8B06EA7D7C0E05E0"/>
  </w:style>
  <w:style w:type="paragraph" w:customStyle="1" w:styleId="6F2FB3DE88794C4FB0BD6B2DD8529C64">
    <w:name w:val="6F2FB3DE88794C4FB0BD6B2DD8529C64"/>
  </w:style>
  <w:style w:type="paragraph" w:customStyle="1" w:styleId="2BE1566560D1406F85888504F6432527">
    <w:name w:val="2BE1566560D1406F85888504F6432527"/>
  </w:style>
  <w:style w:type="paragraph" w:customStyle="1" w:styleId="8381CB6A3F9B4F03B179DA91B9FE6992">
    <w:name w:val="8381CB6A3F9B4F03B179DA91B9FE6992"/>
  </w:style>
  <w:style w:type="paragraph" w:customStyle="1" w:styleId="E12F3167CAFF4A1F98BCCB0100766A91">
    <w:name w:val="E12F3167CAFF4A1F98BCCB0100766A91"/>
  </w:style>
  <w:style w:type="paragraph" w:customStyle="1" w:styleId="0D28FC9CA79F40F49E47500BDB21AE2E">
    <w:name w:val="0D28FC9CA79F40F49E47500BDB21AE2E"/>
  </w:style>
  <w:style w:type="paragraph" w:customStyle="1" w:styleId="1F4D8944061749F4BC1FA88F8E14B376">
    <w:name w:val="1F4D8944061749F4BC1FA88F8E14B376"/>
  </w:style>
  <w:style w:type="paragraph" w:customStyle="1" w:styleId="24B90A726A7F437BB2F52BA180AE045D">
    <w:name w:val="24B90A726A7F437BB2F52BA180AE045D"/>
  </w:style>
  <w:style w:type="paragraph" w:customStyle="1" w:styleId="9E3C077047D44A369E0B9C71073C0F53">
    <w:name w:val="9E3C077047D44A369E0B9C71073C0F53"/>
  </w:style>
  <w:style w:type="paragraph" w:styleId="Sprechblasentext">
    <w:name w:val="Balloon Text"/>
    <w:basedOn w:val="Standard"/>
    <w:link w:val="SprechblasentextZchn"/>
    <w:uiPriority w:val="99"/>
    <w:semiHidden/>
    <w:unhideWhenUsed/>
    <w:rsid w:val="00E0243E"/>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E0243E"/>
    <w:rPr>
      <w:rFonts w:ascii="Tahoma" w:eastAsiaTheme="minorHAnsi" w:hAnsi="Tahoma" w:cs="Tahoma"/>
      <w:sz w:val="16"/>
      <w:szCs w:val="16"/>
      <w:lang w:eastAsia="en-US"/>
    </w:rPr>
  </w:style>
  <w:style w:type="paragraph" w:customStyle="1" w:styleId="43A9F136E8EF4BC6ADE366314F807F071">
    <w:name w:val="43A9F136E8EF4BC6ADE366314F807F071"/>
    <w:rsid w:val="00E0243E"/>
    <w:rPr>
      <w:rFonts w:eastAsiaTheme="minorHAnsi"/>
      <w:lang w:eastAsia="en-US"/>
    </w:rPr>
  </w:style>
  <w:style w:type="paragraph" w:customStyle="1" w:styleId="557B990A536B4010B2F0F95ACF6EB9F11">
    <w:name w:val="557B990A536B4010B2F0F95ACF6EB9F11"/>
    <w:rsid w:val="00E0243E"/>
    <w:rPr>
      <w:rFonts w:eastAsiaTheme="minorHAnsi"/>
      <w:lang w:eastAsia="en-US"/>
    </w:rPr>
  </w:style>
  <w:style w:type="paragraph" w:customStyle="1" w:styleId="802DCC2BDCE84140899499AD92943D531">
    <w:name w:val="802DCC2BDCE84140899499AD92943D531"/>
    <w:rsid w:val="00E0243E"/>
    <w:rPr>
      <w:rFonts w:eastAsiaTheme="minorHAnsi"/>
      <w:lang w:eastAsia="en-US"/>
    </w:rPr>
  </w:style>
  <w:style w:type="paragraph" w:customStyle="1" w:styleId="0F2A5D3855C74EAE986F776BB2E984B71">
    <w:name w:val="0F2A5D3855C74EAE986F776BB2E984B71"/>
    <w:rsid w:val="00E0243E"/>
    <w:rPr>
      <w:rFonts w:eastAsiaTheme="minorHAnsi"/>
      <w:lang w:eastAsia="en-US"/>
    </w:rPr>
  </w:style>
  <w:style w:type="paragraph" w:customStyle="1" w:styleId="53F9A303DA4E47F09C21E670ACD6F2C01">
    <w:name w:val="53F9A303DA4E47F09C21E670ACD6F2C01"/>
    <w:rsid w:val="00E0243E"/>
    <w:rPr>
      <w:rFonts w:eastAsiaTheme="minorHAnsi"/>
      <w:lang w:eastAsia="en-US"/>
    </w:rPr>
  </w:style>
  <w:style w:type="paragraph" w:customStyle="1" w:styleId="366D0D020ECD4AC194D5AF042D3AB3AA1">
    <w:name w:val="366D0D020ECD4AC194D5AF042D3AB3AA1"/>
    <w:rsid w:val="00E0243E"/>
    <w:rPr>
      <w:rFonts w:eastAsiaTheme="minorHAnsi"/>
      <w:lang w:eastAsia="en-US"/>
    </w:rPr>
  </w:style>
  <w:style w:type="paragraph" w:customStyle="1" w:styleId="6254372ED357452CB0DC673080C5BA3D1">
    <w:name w:val="6254372ED357452CB0DC673080C5BA3D1"/>
    <w:rsid w:val="00E0243E"/>
    <w:rPr>
      <w:rFonts w:eastAsiaTheme="minorHAnsi"/>
      <w:lang w:eastAsia="en-US"/>
    </w:rPr>
  </w:style>
  <w:style w:type="paragraph" w:customStyle="1" w:styleId="5853203C96D84F66AF743D8DE94C84951">
    <w:name w:val="5853203C96D84F66AF743D8DE94C84951"/>
    <w:rsid w:val="00E0243E"/>
    <w:rPr>
      <w:rFonts w:eastAsiaTheme="minorHAnsi"/>
      <w:lang w:eastAsia="en-US"/>
    </w:rPr>
  </w:style>
  <w:style w:type="paragraph" w:customStyle="1" w:styleId="9BA03EF4DF534068ADCE97B933540CEC1">
    <w:name w:val="9BA03EF4DF534068ADCE97B933540CEC1"/>
    <w:rsid w:val="00E0243E"/>
    <w:rPr>
      <w:rFonts w:eastAsiaTheme="minorHAnsi"/>
      <w:lang w:eastAsia="en-US"/>
    </w:rPr>
  </w:style>
  <w:style w:type="paragraph" w:customStyle="1" w:styleId="67EBD465AA3E44A4A6DDFEF93C2927BF1">
    <w:name w:val="67EBD465AA3E44A4A6DDFEF93C2927BF1"/>
    <w:rsid w:val="00E0243E"/>
    <w:rPr>
      <w:rFonts w:eastAsiaTheme="minorHAnsi"/>
      <w:lang w:eastAsia="en-US"/>
    </w:rPr>
  </w:style>
  <w:style w:type="paragraph" w:customStyle="1" w:styleId="E3649EB351DD48388A39D35C65B76D1C1">
    <w:name w:val="E3649EB351DD48388A39D35C65B76D1C1"/>
    <w:rsid w:val="00E0243E"/>
    <w:rPr>
      <w:rFonts w:eastAsiaTheme="minorHAnsi"/>
      <w:lang w:eastAsia="en-US"/>
    </w:rPr>
  </w:style>
  <w:style w:type="paragraph" w:customStyle="1" w:styleId="7021463E56B1427EB04EB777B97D48881">
    <w:name w:val="7021463E56B1427EB04EB777B97D48881"/>
    <w:rsid w:val="00E0243E"/>
    <w:rPr>
      <w:rFonts w:eastAsiaTheme="minorHAnsi"/>
      <w:lang w:eastAsia="en-US"/>
    </w:rPr>
  </w:style>
  <w:style w:type="paragraph" w:customStyle="1" w:styleId="D0898BB206264BC286DAC78F93858CA91">
    <w:name w:val="D0898BB206264BC286DAC78F93858CA91"/>
    <w:rsid w:val="00E0243E"/>
    <w:rPr>
      <w:rFonts w:eastAsiaTheme="minorHAnsi"/>
      <w:lang w:eastAsia="en-US"/>
    </w:rPr>
  </w:style>
  <w:style w:type="paragraph" w:customStyle="1" w:styleId="82FC0E8608E24B19B413219D8A7D6B671">
    <w:name w:val="82FC0E8608E24B19B413219D8A7D6B671"/>
    <w:rsid w:val="00E0243E"/>
    <w:rPr>
      <w:rFonts w:eastAsiaTheme="minorHAnsi"/>
      <w:lang w:eastAsia="en-US"/>
    </w:rPr>
  </w:style>
  <w:style w:type="paragraph" w:customStyle="1" w:styleId="27A16E654133409E86FC90C28D3300881">
    <w:name w:val="27A16E654133409E86FC90C28D3300881"/>
    <w:rsid w:val="00E0243E"/>
    <w:rPr>
      <w:rFonts w:eastAsiaTheme="minorHAnsi"/>
      <w:lang w:eastAsia="en-US"/>
    </w:rPr>
  </w:style>
  <w:style w:type="paragraph" w:customStyle="1" w:styleId="1113317A89794BFAABBE4B727479B57D1">
    <w:name w:val="1113317A89794BFAABBE4B727479B57D1"/>
    <w:rsid w:val="00E0243E"/>
    <w:rPr>
      <w:rFonts w:eastAsiaTheme="minorHAnsi"/>
      <w:lang w:eastAsia="en-US"/>
    </w:rPr>
  </w:style>
  <w:style w:type="paragraph" w:customStyle="1" w:styleId="E7301CA075554E3FA01974D898E59A3D1">
    <w:name w:val="E7301CA075554E3FA01974D898E59A3D1"/>
    <w:rsid w:val="00E0243E"/>
    <w:rPr>
      <w:rFonts w:eastAsiaTheme="minorHAnsi"/>
      <w:lang w:eastAsia="en-US"/>
    </w:rPr>
  </w:style>
  <w:style w:type="paragraph" w:customStyle="1" w:styleId="EFD5B42C6907402BADCBFC8D5EB93DC61">
    <w:name w:val="EFD5B42C6907402BADCBFC8D5EB93DC61"/>
    <w:rsid w:val="00E0243E"/>
    <w:rPr>
      <w:rFonts w:eastAsiaTheme="minorHAnsi"/>
      <w:lang w:eastAsia="en-US"/>
    </w:rPr>
  </w:style>
  <w:style w:type="paragraph" w:customStyle="1" w:styleId="ED4B0C8241F14B60A5C0567BCEAE45781">
    <w:name w:val="ED4B0C8241F14B60A5C0567BCEAE45781"/>
    <w:rsid w:val="00E0243E"/>
    <w:rPr>
      <w:rFonts w:eastAsiaTheme="minorHAnsi"/>
      <w:lang w:eastAsia="en-US"/>
    </w:rPr>
  </w:style>
  <w:style w:type="paragraph" w:customStyle="1" w:styleId="8CC7C6B1CF6A4E82934BF2D30606874B1">
    <w:name w:val="8CC7C6B1CF6A4E82934BF2D30606874B1"/>
    <w:rsid w:val="00E0243E"/>
    <w:rPr>
      <w:rFonts w:eastAsiaTheme="minorHAnsi"/>
      <w:lang w:eastAsia="en-US"/>
    </w:rPr>
  </w:style>
  <w:style w:type="paragraph" w:customStyle="1" w:styleId="1FCB74C8E9274ED3A56D04A711C6B5841">
    <w:name w:val="1FCB74C8E9274ED3A56D04A711C6B5841"/>
    <w:rsid w:val="00E0243E"/>
    <w:rPr>
      <w:rFonts w:eastAsiaTheme="minorHAnsi"/>
      <w:lang w:eastAsia="en-US"/>
    </w:rPr>
  </w:style>
  <w:style w:type="paragraph" w:customStyle="1" w:styleId="D6CCE25F42B54F79BADDFDF09E700F7A1">
    <w:name w:val="D6CCE25F42B54F79BADDFDF09E700F7A1"/>
    <w:rsid w:val="00E0243E"/>
    <w:rPr>
      <w:rFonts w:eastAsiaTheme="minorHAnsi"/>
      <w:lang w:eastAsia="en-US"/>
    </w:rPr>
  </w:style>
  <w:style w:type="paragraph" w:customStyle="1" w:styleId="025F6BB7B638484986981ACB60F1500F1">
    <w:name w:val="025F6BB7B638484986981ACB60F1500F1"/>
    <w:rsid w:val="00E0243E"/>
    <w:rPr>
      <w:rFonts w:eastAsiaTheme="minorHAnsi"/>
      <w:lang w:eastAsia="en-US"/>
    </w:rPr>
  </w:style>
  <w:style w:type="paragraph" w:customStyle="1" w:styleId="7DCC82C4B85442A298E673EBC742342A1">
    <w:name w:val="7DCC82C4B85442A298E673EBC742342A1"/>
    <w:rsid w:val="00E0243E"/>
    <w:rPr>
      <w:rFonts w:eastAsiaTheme="minorHAnsi"/>
      <w:lang w:eastAsia="en-US"/>
    </w:rPr>
  </w:style>
  <w:style w:type="paragraph" w:customStyle="1" w:styleId="65EBED7A95F644069544B4DF5DBEBD6B1">
    <w:name w:val="65EBED7A95F644069544B4DF5DBEBD6B1"/>
    <w:rsid w:val="00E0243E"/>
    <w:rPr>
      <w:rFonts w:eastAsiaTheme="minorHAnsi"/>
      <w:lang w:eastAsia="en-US"/>
    </w:rPr>
  </w:style>
  <w:style w:type="paragraph" w:customStyle="1" w:styleId="536BB46F8A354379B83576F92780B9F71">
    <w:name w:val="536BB46F8A354379B83576F92780B9F71"/>
    <w:rsid w:val="00E0243E"/>
    <w:rPr>
      <w:rFonts w:eastAsiaTheme="minorHAnsi"/>
      <w:lang w:eastAsia="en-US"/>
    </w:rPr>
  </w:style>
  <w:style w:type="paragraph" w:customStyle="1" w:styleId="DC03DA7EAA0B4D28B723949DB695444F">
    <w:name w:val="DC03DA7EAA0B4D28B723949DB695444F"/>
    <w:rsid w:val="00E0243E"/>
    <w:pPr>
      <w:spacing w:before="240"/>
    </w:pPr>
    <w:rPr>
      <w:rFonts w:eastAsiaTheme="minorHAnsi"/>
      <w:i/>
      <w:lang w:eastAsia="en-US"/>
    </w:rPr>
  </w:style>
  <w:style w:type="paragraph" w:customStyle="1" w:styleId="E83D57C8F2CB4EE29113FD8214DC16C2">
    <w:name w:val="E83D57C8F2CB4EE29113FD8214DC16C2"/>
    <w:rsid w:val="00E0243E"/>
    <w:pPr>
      <w:spacing w:before="240"/>
    </w:pPr>
    <w:rPr>
      <w:rFonts w:eastAsiaTheme="minorHAnsi"/>
      <w:i/>
      <w:lang w:eastAsia="en-US"/>
    </w:rPr>
  </w:style>
  <w:style w:type="paragraph" w:customStyle="1" w:styleId="9A606AC085224607B5D1D5BBCDFD0F13">
    <w:name w:val="9A606AC085224607B5D1D5BBCDFD0F13"/>
    <w:rsid w:val="00E0243E"/>
    <w:rPr>
      <w:rFonts w:eastAsiaTheme="minorHAnsi"/>
      <w:lang w:eastAsia="en-US"/>
    </w:rPr>
  </w:style>
  <w:style w:type="paragraph" w:customStyle="1" w:styleId="71D74C5A2BC844C9B950E64E82A35B98">
    <w:name w:val="71D74C5A2BC844C9B950E64E82A35B98"/>
    <w:rsid w:val="00E0243E"/>
    <w:rPr>
      <w:rFonts w:eastAsiaTheme="minorHAnsi"/>
      <w:lang w:eastAsia="en-US"/>
    </w:rPr>
  </w:style>
  <w:style w:type="paragraph" w:customStyle="1" w:styleId="A55D8A7A0F1D4BDE9DBA047DA7952B6C">
    <w:name w:val="A55D8A7A0F1D4BDE9DBA047DA7952B6C"/>
    <w:rsid w:val="00E0243E"/>
    <w:pPr>
      <w:spacing w:before="240"/>
    </w:pPr>
    <w:rPr>
      <w:rFonts w:eastAsiaTheme="minorHAnsi"/>
      <w:i/>
      <w:lang w:eastAsia="en-US"/>
    </w:rPr>
  </w:style>
  <w:style w:type="paragraph" w:customStyle="1" w:styleId="469A4155EE4D471497D645860A3E5D35">
    <w:name w:val="469A4155EE4D471497D645860A3E5D35"/>
    <w:rsid w:val="00E0243E"/>
    <w:rPr>
      <w:rFonts w:eastAsiaTheme="minorHAnsi"/>
      <w:lang w:eastAsia="en-US"/>
    </w:rPr>
  </w:style>
  <w:style w:type="paragraph" w:customStyle="1" w:styleId="1816837B87C4462FBC8462A2676F6AD0">
    <w:name w:val="1816837B87C4462FBC8462A2676F6AD0"/>
    <w:rsid w:val="00E0243E"/>
    <w:rPr>
      <w:rFonts w:eastAsiaTheme="minorHAnsi"/>
      <w:lang w:eastAsia="en-US"/>
    </w:rPr>
  </w:style>
  <w:style w:type="paragraph" w:customStyle="1" w:styleId="10778399E11348F6970F5C261FE056C8">
    <w:name w:val="10778399E11348F6970F5C261FE056C8"/>
    <w:rsid w:val="00E0243E"/>
    <w:rPr>
      <w:rFonts w:eastAsiaTheme="minorHAnsi"/>
      <w:lang w:eastAsia="en-US"/>
    </w:rPr>
  </w:style>
  <w:style w:type="paragraph" w:customStyle="1" w:styleId="90050AD6295544EB82EC3429A5C877D0">
    <w:name w:val="90050AD6295544EB82EC3429A5C877D0"/>
    <w:rsid w:val="00E0243E"/>
    <w:pPr>
      <w:spacing w:after="0" w:line="240" w:lineRule="auto"/>
    </w:pPr>
    <w:rPr>
      <w:rFonts w:eastAsiaTheme="minorHAnsi"/>
      <w:lang w:eastAsia="en-US"/>
    </w:rPr>
  </w:style>
  <w:style w:type="paragraph" w:customStyle="1" w:styleId="A2A53061D0E249E7A44627B540738A85">
    <w:name w:val="A2A53061D0E249E7A44627B540738A85"/>
    <w:rsid w:val="00E0243E"/>
    <w:rPr>
      <w:rFonts w:eastAsiaTheme="minorHAnsi"/>
      <w:lang w:eastAsia="en-US"/>
    </w:rPr>
  </w:style>
  <w:style w:type="paragraph" w:customStyle="1" w:styleId="0020368851734FCEB6AE872511E226CA">
    <w:name w:val="0020368851734FCEB6AE872511E226CA"/>
    <w:rsid w:val="00E0243E"/>
    <w:rPr>
      <w:rFonts w:eastAsiaTheme="minorHAnsi"/>
      <w:lang w:eastAsia="en-US"/>
    </w:rPr>
  </w:style>
  <w:style w:type="paragraph" w:customStyle="1" w:styleId="27CDE7014181404E96C1FB21DBC34AAC">
    <w:name w:val="27CDE7014181404E96C1FB21DBC34AAC"/>
    <w:rsid w:val="00E0243E"/>
    <w:pPr>
      <w:tabs>
        <w:tab w:val="center" w:pos="4536"/>
        <w:tab w:val="right" w:pos="9072"/>
      </w:tabs>
      <w:spacing w:after="0" w:line="240" w:lineRule="auto"/>
    </w:pPr>
    <w:rPr>
      <w:rFonts w:eastAsiaTheme="minorHAnsi"/>
      <w:lang w:eastAsia="en-US"/>
    </w:rPr>
  </w:style>
  <w:style w:type="paragraph" w:customStyle="1" w:styleId="27CDE7014181404E96C1FB21DBC34AAC1">
    <w:name w:val="27CDE7014181404E96C1FB21DBC34AAC1"/>
    <w:rsid w:val="00E0243E"/>
    <w:pPr>
      <w:tabs>
        <w:tab w:val="center" w:pos="4536"/>
        <w:tab w:val="right" w:pos="9072"/>
      </w:tabs>
      <w:spacing w:after="0" w:line="240" w:lineRule="auto"/>
    </w:pPr>
    <w:rPr>
      <w:rFonts w:eastAsiaTheme="minorHAnsi"/>
      <w:lang w:eastAsia="en-US"/>
    </w:rPr>
  </w:style>
  <w:style w:type="paragraph" w:customStyle="1" w:styleId="43A9F136E8EF4BC6ADE366314F807F072">
    <w:name w:val="43A9F136E8EF4BC6ADE366314F807F072"/>
    <w:rsid w:val="000037C0"/>
    <w:rPr>
      <w:rFonts w:eastAsiaTheme="minorHAnsi"/>
      <w:lang w:eastAsia="en-US"/>
    </w:rPr>
  </w:style>
  <w:style w:type="paragraph" w:customStyle="1" w:styleId="557B990A536B4010B2F0F95ACF6EB9F12">
    <w:name w:val="557B990A536B4010B2F0F95ACF6EB9F12"/>
    <w:rsid w:val="000037C0"/>
    <w:rPr>
      <w:rFonts w:eastAsiaTheme="minorHAnsi"/>
      <w:lang w:eastAsia="en-US"/>
    </w:rPr>
  </w:style>
  <w:style w:type="paragraph" w:customStyle="1" w:styleId="802DCC2BDCE84140899499AD92943D532">
    <w:name w:val="802DCC2BDCE84140899499AD92943D532"/>
    <w:rsid w:val="000037C0"/>
    <w:rPr>
      <w:rFonts w:eastAsiaTheme="minorHAnsi"/>
      <w:lang w:eastAsia="en-US"/>
    </w:rPr>
  </w:style>
  <w:style w:type="paragraph" w:customStyle="1" w:styleId="0F2A5D3855C74EAE986F776BB2E984B72">
    <w:name w:val="0F2A5D3855C74EAE986F776BB2E984B72"/>
    <w:rsid w:val="000037C0"/>
    <w:rPr>
      <w:rFonts w:eastAsiaTheme="minorHAnsi"/>
      <w:lang w:eastAsia="en-US"/>
    </w:rPr>
  </w:style>
  <w:style w:type="paragraph" w:customStyle="1" w:styleId="53F9A303DA4E47F09C21E670ACD6F2C02">
    <w:name w:val="53F9A303DA4E47F09C21E670ACD6F2C02"/>
    <w:rsid w:val="000037C0"/>
    <w:rPr>
      <w:rFonts w:eastAsiaTheme="minorHAnsi"/>
      <w:lang w:eastAsia="en-US"/>
    </w:rPr>
  </w:style>
  <w:style w:type="paragraph" w:customStyle="1" w:styleId="366D0D020ECD4AC194D5AF042D3AB3AA2">
    <w:name w:val="366D0D020ECD4AC194D5AF042D3AB3AA2"/>
    <w:rsid w:val="000037C0"/>
    <w:rPr>
      <w:rFonts w:eastAsiaTheme="minorHAnsi"/>
      <w:lang w:eastAsia="en-US"/>
    </w:rPr>
  </w:style>
  <w:style w:type="paragraph" w:customStyle="1" w:styleId="6254372ED357452CB0DC673080C5BA3D2">
    <w:name w:val="6254372ED357452CB0DC673080C5BA3D2"/>
    <w:rsid w:val="000037C0"/>
    <w:rPr>
      <w:rFonts w:eastAsiaTheme="minorHAnsi"/>
      <w:lang w:eastAsia="en-US"/>
    </w:rPr>
  </w:style>
  <w:style w:type="paragraph" w:customStyle="1" w:styleId="5853203C96D84F66AF743D8DE94C84952">
    <w:name w:val="5853203C96D84F66AF743D8DE94C84952"/>
    <w:rsid w:val="000037C0"/>
    <w:rPr>
      <w:rFonts w:eastAsiaTheme="minorHAnsi"/>
      <w:lang w:eastAsia="en-US"/>
    </w:rPr>
  </w:style>
  <w:style w:type="paragraph" w:customStyle="1" w:styleId="9BA03EF4DF534068ADCE97B933540CEC2">
    <w:name w:val="9BA03EF4DF534068ADCE97B933540CEC2"/>
    <w:rsid w:val="000037C0"/>
    <w:rPr>
      <w:rFonts w:eastAsiaTheme="minorHAnsi"/>
      <w:lang w:eastAsia="en-US"/>
    </w:rPr>
  </w:style>
  <w:style w:type="paragraph" w:customStyle="1" w:styleId="67EBD465AA3E44A4A6DDFEF93C2927BF2">
    <w:name w:val="67EBD465AA3E44A4A6DDFEF93C2927BF2"/>
    <w:rsid w:val="000037C0"/>
    <w:rPr>
      <w:rFonts w:eastAsiaTheme="minorHAnsi"/>
      <w:lang w:eastAsia="en-US"/>
    </w:rPr>
  </w:style>
  <w:style w:type="paragraph" w:customStyle="1" w:styleId="E3649EB351DD48388A39D35C65B76D1C2">
    <w:name w:val="E3649EB351DD48388A39D35C65B76D1C2"/>
    <w:rsid w:val="000037C0"/>
    <w:rPr>
      <w:rFonts w:eastAsiaTheme="minorHAnsi"/>
      <w:lang w:eastAsia="en-US"/>
    </w:rPr>
  </w:style>
  <w:style w:type="paragraph" w:customStyle="1" w:styleId="7021463E56B1427EB04EB777B97D48882">
    <w:name w:val="7021463E56B1427EB04EB777B97D48882"/>
    <w:rsid w:val="000037C0"/>
    <w:rPr>
      <w:rFonts w:eastAsiaTheme="minorHAnsi"/>
      <w:lang w:eastAsia="en-US"/>
    </w:rPr>
  </w:style>
  <w:style w:type="paragraph" w:customStyle="1" w:styleId="D0898BB206264BC286DAC78F93858CA92">
    <w:name w:val="D0898BB206264BC286DAC78F93858CA92"/>
    <w:rsid w:val="000037C0"/>
    <w:rPr>
      <w:rFonts w:eastAsiaTheme="minorHAnsi"/>
      <w:lang w:eastAsia="en-US"/>
    </w:rPr>
  </w:style>
  <w:style w:type="paragraph" w:customStyle="1" w:styleId="82FC0E8608E24B19B413219D8A7D6B672">
    <w:name w:val="82FC0E8608E24B19B413219D8A7D6B672"/>
    <w:rsid w:val="000037C0"/>
    <w:rPr>
      <w:rFonts w:eastAsiaTheme="minorHAnsi"/>
      <w:lang w:eastAsia="en-US"/>
    </w:rPr>
  </w:style>
  <w:style w:type="paragraph" w:customStyle="1" w:styleId="27A16E654133409E86FC90C28D3300882">
    <w:name w:val="27A16E654133409E86FC90C28D3300882"/>
    <w:rsid w:val="000037C0"/>
    <w:rPr>
      <w:rFonts w:eastAsiaTheme="minorHAnsi"/>
      <w:lang w:eastAsia="en-US"/>
    </w:rPr>
  </w:style>
  <w:style w:type="paragraph" w:customStyle="1" w:styleId="1113317A89794BFAABBE4B727479B57D2">
    <w:name w:val="1113317A89794BFAABBE4B727479B57D2"/>
    <w:rsid w:val="000037C0"/>
    <w:rPr>
      <w:rFonts w:eastAsiaTheme="minorHAnsi"/>
      <w:lang w:eastAsia="en-US"/>
    </w:rPr>
  </w:style>
  <w:style w:type="paragraph" w:customStyle="1" w:styleId="E7301CA075554E3FA01974D898E59A3D2">
    <w:name w:val="E7301CA075554E3FA01974D898E59A3D2"/>
    <w:rsid w:val="000037C0"/>
    <w:rPr>
      <w:rFonts w:eastAsiaTheme="minorHAnsi"/>
      <w:lang w:eastAsia="en-US"/>
    </w:rPr>
  </w:style>
  <w:style w:type="paragraph" w:customStyle="1" w:styleId="EFD5B42C6907402BADCBFC8D5EB93DC62">
    <w:name w:val="EFD5B42C6907402BADCBFC8D5EB93DC62"/>
    <w:rsid w:val="000037C0"/>
    <w:rPr>
      <w:rFonts w:eastAsiaTheme="minorHAnsi"/>
      <w:lang w:eastAsia="en-US"/>
    </w:rPr>
  </w:style>
  <w:style w:type="paragraph" w:customStyle="1" w:styleId="ED4B0C8241F14B60A5C0567BCEAE45782">
    <w:name w:val="ED4B0C8241F14B60A5C0567BCEAE45782"/>
    <w:rsid w:val="000037C0"/>
    <w:rPr>
      <w:rFonts w:eastAsiaTheme="minorHAnsi"/>
      <w:lang w:eastAsia="en-US"/>
    </w:rPr>
  </w:style>
  <w:style w:type="paragraph" w:customStyle="1" w:styleId="8CC7C6B1CF6A4E82934BF2D30606874B2">
    <w:name w:val="8CC7C6B1CF6A4E82934BF2D30606874B2"/>
    <w:rsid w:val="000037C0"/>
    <w:rPr>
      <w:rFonts w:eastAsiaTheme="minorHAnsi"/>
      <w:lang w:eastAsia="en-US"/>
    </w:rPr>
  </w:style>
  <w:style w:type="paragraph" w:customStyle="1" w:styleId="1FCB74C8E9274ED3A56D04A711C6B5842">
    <w:name w:val="1FCB74C8E9274ED3A56D04A711C6B5842"/>
    <w:rsid w:val="000037C0"/>
    <w:rPr>
      <w:rFonts w:eastAsiaTheme="minorHAnsi"/>
      <w:lang w:eastAsia="en-US"/>
    </w:rPr>
  </w:style>
  <w:style w:type="paragraph" w:customStyle="1" w:styleId="D6CCE25F42B54F79BADDFDF09E700F7A2">
    <w:name w:val="D6CCE25F42B54F79BADDFDF09E700F7A2"/>
    <w:rsid w:val="000037C0"/>
    <w:rPr>
      <w:rFonts w:eastAsiaTheme="minorHAnsi"/>
      <w:lang w:eastAsia="en-US"/>
    </w:rPr>
  </w:style>
  <w:style w:type="paragraph" w:customStyle="1" w:styleId="025F6BB7B638484986981ACB60F1500F2">
    <w:name w:val="025F6BB7B638484986981ACB60F1500F2"/>
    <w:rsid w:val="000037C0"/>
    <w:rPr>
      <w:rFonts w:eastAsiaTheme="minorHAnsi"/>
      <w:lang w:eastAsia="en-US"/>
    </w:rPr>
  </w:style>
  <w:style w:type="paragraph" w:customStyle="1" w:styleId="7DCC82C4B85442A298E673EBC742342A2">
    <w:name w:val="7DCC82C4B85442A298E673EBC742342A2"/>
    <w:rsid w:val="000037C0"/>
    <w:rPr>
      <w:rFonts w:eastAsiaTheme="minorHAnsi"/>
      <w:lang w:eastAsia="en-US"/>
    </w:rPr>
  </w:style>
  <w:style w:type="paragraph" w:customStyle="1" w:styleId="65EBED7A95F644069544B4DF5DBEBD6B2">
    <w:name w:val="65EBED7A95F644069544B4DF5DBEBD6B2"/>
    <w:rsid w:val="000037C0"/>
    <w:rPr>
      <w:rFonts w:eastAsiaTheme="minorHAnsi"/>
      <w:lang w:eastAsia="en-US"/>
    </w:rPr>
  </w:style>
  <w:style w:type="paragraph" w:customStyle="1" w:styleId="536BB46F8A354379B83576F92780B9F72">
    <w:name w:val="536BB46F8A354379B83576F92780B9F72"/>
    <w:rsid w:val="000037C0"/>
    <w:rPr>
      <w:rFonts w:eastAsiaTheme="minorHAnsi"/>
      <w:lang w:eastAsia="en-US"/>
    </w:rPr>
  </w:style>
  <w:style w:type="paragraph" w:customStyle="1" w:styleId="DC03DA7EAA0B4D28B723949DB695444F1">
    <w:name w:val="DC03DA7EAA0B4D28B723949DB695444F1"/>
    <w:rsid w:val="000037C0"/>
    <w:pPr>
      <w:spacing w:before="240"/>
    </w:pPr>
    <w:rPr>
      <w:rFonts w:eastAsiaTheme="minorHAnsi"/>
      <w:i/>
      <w:lang w:eastAsia="en-US"/>
    </w:rPr>
  </w:style>
  <w:style w:type="paragraph" w:customStyle="1" w:styleId="E83D57C8F2CB4EE29113FD8214DC16C21">
    <w:name w:val="E83D57C8F2CB4EE29113FD8214DC16C21"/>
    <w:rsid w:val="000037C0"/>
    <w:pPr>
      <w:spacing w:before="240"/>
    </w:pPr>
    <w:rPr>
      <w:rFonts w:eastAsiaTheme="minorHAnsi"/>
      <w:i/>
      <w:lang w:eastAsia="en-US"/>
    </w:rPr>
  </w:style>
  <w:style w:type="paragraph" w:customStyle="1" w:styleId="9A606AC085224607B5D1D5BBCDFD0F131">
    <w:name w:val="9A606AC085224607B5D1D5BBCDFD0F131"/>
    <w:rsid w:val="000037C0"/>
    <w:rPr>
      <w:rFonts w:eastAsiaTheme="minorHAnsi"/>
      <w:lang w:eastAsia="en-US"/>
    </w:rPr>
  </w:style>
  <w:style w:type="paragraph" w:customStyle="1" w:styleId="71D74C5A2BC844C9B950E64E82A35B981">
    <w:name w:val="71D74C5A2BC844C9B950E64E82A35B981"/>
    <w:rsid w:val="000037C0"/>
    <w:rPr>
      <w:rFonts w:eastAsiaTheme="minorHAnsi"/>
      <w:lang w:eastAsia="en-US"/>
    </w:rPr>
  </w:style>
  <w:style w:type="paragraph" w:customStyle="1" w:styleId="172112AD33B04220B4BC6C4B241F9F75">
    <w:name w:val="172112AD33B04220B4BC6C4B241F9F75"/>
    <w:rsid w:val="000037C0"/>
    <w:pPr>
      <w:spacing w:before="240"/>
    </w:pPr>
    <w:rPr>
      <w:rFonts w:eastAsiaTheme="minorHAnsi"/>
      <w:i/>
      <w:lang w:eastAsia="en-US"/>
    </w:rPr>
  </w:style>
  <w:style w:type="paragraph" w:customStyle="1" w:styleId="1FF53A12C9FE45F480B007D5B72DB8B0">
    <w:name w:val="1FF53A12C9FE45F480B007D5B72DB8B0"/>
    <w:rsid w:val="000037C0"/>
    <w:rPr>
      <w:rFonts w:eastAsiaTheme="minorHAnsi"/>
      <w:lang w:eastAsia="en-US"/>
    </w:rPr>
  </w:style>
  <w:style w:type="paragraph" w:customStyle="1" w:styleId="1C805C058FE74AB793B6E345EBAB113C">
    <w:name w:val="1C805C058FE74AB793B6E345EBAB113C"/>
    <w:rsid w:val="000037C0"/>
    <w:rPr>
      <w:rFonts w:eastAsiaTheme="minorHAnsi"/>
      <w:lang w:eastAsia="en-US"/>
    </w:rPr>
  </w:style>
  <w:style w:type="paragraph" w:customStyle="1" w:styleId="09A10B82CFB94B3FB9D52A2ECB47AF36">
    <w:name w:val="09A10B82CFB94B3FB9D52A2ECB47AF36"/>
    <w:rsid w:val="000037C0"/>
    <w:rPr>
      <w:rFonts w:eastAsiaTheme="minorHAnsi"/>
      <w:lang w:eastAsia="en-US"/>
    </w:rPr>
  </w:style>
  <w:style w:type="paragraph" w:customStyle="1" w:styleId="4AD196A030F04B65AAF14DE23227948A">
    <w:name w:val="4AD196A030F04B65AAF14DE23227948A"/>
    <w:rsid w:val="000037C0"/>
    <w:pPr>
      <w:spacing w:after="0" w:line="240" w:lineRule="auto"/>
    </w:pPr>
    <w:rPr>
      <w:rFonts w:eastAsiaTheme="minorHAnsi"/>
      <w:lang w:eastAsia="en-US"/>
    </w:rPr>
  </w:style>
  <w:style w:type="paragraph" w:customStyle="1" w:styleId="96E887DEA3974F87B22F03EC3C34056D">
    <w:name w:val="96E887DEA3974F87B22F03EC3C34056D"/>
    <w:rsid w:val="000037C0"/>
    <w:rPr>
      <w:rFonts w:eastAsiaTheme="minorHAnsi"/>
      <w:lang w:eastAsia="en-US"/>
    </w:rPr>
  </w:style>
  <w:style w:type="paragraph" w:customStyle="1" w:styleId="3E2EED04351F4C18A0D0A14298B8D8EB">
    <w:name w:val="3E2EED04351F4C18A0D0A14298B8D8EB"/>
    <w:rsid w:val="000037C0"/>
    <w:rPr>
      <w:rFonts w:eastAsiaTheme="minorHAnsi"/>
      <w:lang w:eastAsia="en-US"/>
    </w:rPr>
  </w:style>
  <w:style w:type="paragraph" w:customStyle="1" w:styleId="D00C48EA82154DC9A4E7ADEC99100F4E">
    <w:name w:val="D00C48EA82154DC9A4E7ADEC99100F4E"/>
    <w:rsid w:val="000037C0"/>
    <w:pPr>
      <w:tabs>
        <w:tab w:val="center" w:pos="4536"/>
        <w:tab w:val="right" w:pos="9072"/>
      </w:tabs>
      <w:spacing w:after="0" w:line="240" w:lineRule="auto"/>
    </w:pPr>
    <w:rPr>
      <w:rFonts w:eastAsiaTheme="minorHAnsi"/>
      <w:lang w:eastAsia="en-US"/>
    </w:rPr>
  </w:style>
  <w:style w:type="paragraph" w:customStyle="1" w:styleId="D00C48EA82154DC9A4E7ADEC99100F4E1">
    <w:name w:val="D00C48EA82154DC9A4E7ADEC99100F4E1"/>
    <w:rsid w:val="000037C0"/>
    <w:pPr>
      <w:tabs>
        <w:tab w:val="center" w:pos="4536"/>
        <w:tab w:val="right" w:pos="9072"/>
      </w:tabs>
      <w:spacing w:after="0" w:line="240" w:lineRule="auto"/>
    </w:pPr>
    <w:rPr>
      <w:rFonts w:eastAsiaTheme="minorHAnsi"/>
      <w:lang w:eastAsia="en-US"/>
    </w:rPr>
  </w:style>
  <w:style w:type="paragraph" w:customStyle="1" w:styleId="A50FDE9EE2594CCCB8CC3BDE033842ED">
    <w:name w:val="A50FDE9EE2594CCCB8CC3BDE033842ED"/>
    <w:rsid w:val="000037C0"/>
  </w:style>
  <w:style w:type="paragraph" w:customStyle="1" w:styleId="440B1AD647544823BBD31764D2C4977A">
    <w:name w:val="440B1AD647544823BBD31764D2C4977A"/>
    <w:rsid w:val="000037C0"/>
  </w:style>
  <w:style w:type="paragraph" w:customStyle="1" w:styleId="AF6423D9CF7A43B38BC404E4E494B639">
    <w:name w:val="AF6423D9CF7A43B38BC404E4E494B639"/>
    <w:rsid w:val="000037C0"/>
  </w:style>
  <w:style w:type="paragraph" w:customStyle="1" w:styleId="2F876BB428B64C03804AB4AA9482D29D">
    <w:name w:val="2F876BB428B64C03804AB4AA9482D29D"/>
    <w:rsid w:val="000037C0"/>
  </w:style>
  <w:style w:type="paragraph" w:customStyle="1" w:styleId="4FAB49FC7C534BFC9EE247CDD8D7D1A2">
    <w:name w:val="4FAB49FC7C534BFC9EE247CDD8D7D1A2"/>
    <w:rsid w:val="000037C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037C0"/>
    <w:rPr>
      <w:color w:val="808080"/>
    </w:rPr>
  </w:style>
  <w:style w:type="paragraph" w:customStyle="1" w:styleId="43A9F136E8EF4BC6ADE366314F807F07">
    <w:name w:val="43A9F136E8EF4BC6ADE366314F807F07"/>
  </w:style>
  <w:style w:type="paragraph" w:customStyle="1" w:styleId="557B990A536B4010B2F0F95ACF6EB9F1">
    <w:name w:val="557B990A536B4010B2F0F95ACF6EB9F1"/>
  </w:style>
  <w:style w:type="paragraph" w:customStyle="1" w:styleId="802DCC2BDCE84140899499AD92943D53">
    <w:name w:val="802DCC2BDCE84140899499AD92943D53"/>
  </w:style>
  <w:style w:type="paragraph" w:customStyle="1" w:styleId="0F2A5D3855C74EAE986F776BB2E984B7">
    <w:name w:val="0F2A5D3855C74EAE986F776BB2E984B7"/>
  </w:style>
  <w:style w:type="paragraph" w:customStyle="1" w:styleId="53F9A303DA4E47F09C21E670ACD6F2C0">
    <w:name w:val="53F9A303DA4E47F09C21E670ACD6F2C0"/>
  </w:style>
  <w:style w:type="paragraph" w:customStyle="1" w:styleId="366D0D020ECD4AC194D5AF042D3AB3AA">
    <w:name w:val="366D0D020ECD4AC194D5AF042D3AB3AA"/>
  </w:style>
  <w:style w:type="paragraph" w:customStyle="1" w:styleId="6254372ED357452CB0DC673080C5BA3D">
    <w:name w:val="6254372ED357452CB0DC673080C5BA3D"/>
  </w:style>
  <w:style w:type="paragraph" w:customStyle="1" w:styleId="5853203C96D84F66AF743D8DE94C8495">
    <w:name w:val="5853203C96D84F66AF743D8DE94C8495"/>
  </w:style>
  <w:style w:type="paragraph" w:customStyle="1" w:styleId="9BA03EF4DF534068ADCE97B933540CEC">
    <w:name w:val="9BA03EF4DF534068ADCE97B933540CEC"/>
  </w:style>
  <w:style w:type="paragraph" w:customStyle="1" w:styleId="67EBD465AA3E44A4A6DDFEF93C2927BF">
    <w:name w:val="67EBD465AA3E44A4A6DDFEF93C2927BF"/>
  </w:style>
  <w:style w:type="paragraph" w:customStyle="1" w:styleId="E3649EB351DD48388A39D35C65B76D1C">
    <w:name w:val="E3649EB351DD48388A39D35C65B76D1C"/>
  </w:style>
  <w:style w:type="paragraph" w:customStyle="1" w:styleId="7021463E56B1427EB04EB777B97D4888">
    <w:name w:val="7021463E56B1427EB04EB777B97D4888"/>
  </w:style>
  <w:style w:type="paragraph" w:customStyle="1" w:styleId="D0898BB206264BC286DAC78F93858CA9">
    <w:name w:val="D0898BB206264BC286DAC78F93858CA9"/>
  </w:style>
  <w:style w:type="paragraph" w:customStyle="1" w:styleId="82FC0E8608E24B19B413219D8A7D6B67">
    <w:name w:val="82FC0E8608E24B19B413219D8A7D6B67"/>
  </w:style>
  <w:style w:type="paragraph" w:customStyle="1" w:styleId="27A16E654133409E86FC90C28D330088">
    <w:name w:val="27A16E654133409E86FC90C28D330088"/>
  </w:style>
  <w:style w:type="paragraph" w:customStyle="1" w:styleId="1113317A89794BFAABBE4B727479B57D">
    <w:name w:val="1113317A89794BFAABBE4B727479B57D"/>
  </w:style>
  <w:style w:type="paragraph" w:customStyle="1" w:styleId="E7301CA075554E3FA01974D898E59A3D">
    <w:name w:val="E7301CA075554E3FA01974D898E59A3D"/>
  </w:style>
  <w:style w:type="paragraph" w:customStyle="1" w:styleId="EFD5B42C6907402BADCBFC8D5EB93DC6">
    <w:name w:val="EFD5B42C6907402BADCBFC8D5EB93DC6"/>
  </w:style>
  <w:style w:type="paragraph" w:customStyle="1" w:styleId="ED4B0C8241F14B60A5C0567BCEAE4578">
    <w:name w:val="ED4B0C8241F14B60A5C0567BCEAE4578"/>
  </w:style>
  <w:style w:type="paragraph" w:customStyle="1" w:styleId="8CC7C6B1CF6A4E82934BF2D30606874B">
    <w:name w:val="8CC7C6B1CF6A4E82934BF2D30606874B"/>
  </w:style>
  <w:style w:type="paragraph" w:customStyle="1" w:styleId="1FCB74C8E9274ED3A56D04A711C6B584">
    <w:name w:val="1FCB74C8E9274ED3A56D04A711C6B584"/>
  </w:style>
  <w:style w:type="paragraph" w:customStyle="1" w:styleId="D6CCE25F42B54F79BADDFDF09E700F7A">
    <w:name w:val="D6CCE25F42B54F79BADDFDF09E700F7A"/>
  </w:style>
  <w:style w:type="paragraph" w:customStyle="1" w:styleId="025F6BB7B638484986981ACB60F1500F">
    <w:name w:val="025F6BB7B638484986981ACB60F1500F"/>
  </w:style>
  <w:style w:type="paragraph" w:customStyle="1" w:styleId="7DCC82C4B85442A298E673EBC742342A">
    <w:name w:val="7DCC82C4B85442A298E673EBC742342A"/>
  </w:style>
  <w:style w:type="paragraph" w:customStyle="1" w:styleId="65EBED7A95F644069544B4DF5DBEBD6B">
    <w:name w:val="65EBED7A95F644069544B4DF5DBEBD6B"/>
  </w:style>
  <w:style w:type="paragraph" w:customStyle="1" w:styleId="536BB46F8A354379B83576F92780B9F7">
    <w:name w:val="536BB46F8A354379B83576F92780B9F7"/>
  </w:style>
  <w:style w:type="paragraph" w:customStyle="1" w:styleId="9CBA4D60E8E14791AD8F902D54EAFFCB">
    <w:name w:val="9CBA4D60E8E14791AD8F902D54EAFFCB"/>
  </w:style>
  <w:style w:type="paragraph" w:customStyle="1" w:styleId="220B726051B14000B2B5105E88796663">
    <w:name w:val="220B726051B14000B2B5105E88796663"/>
  </w:style>
  <w:style w:type="paragraph" w:customStyle="1" w:styleId="EBF55EB597144B6B8B06EA7D7C0E05E0">
    <w:name w:val="EBF55EB597144B6B8B06EA7D7C0E05E0"/>
  </w:style>
  <w:style w:type="paragraph" w:customStyle="1" w:styleId="6F2FB3DE88794C4FB0BD6B2DD8529C64">
    <w:name w:val="6F2FB3DE88794C4FB0BD6B2DD8529C64"/>
  </w:style>
  <w:style w:type="paragraph" w:customStyle="1" w:styleId="2BE1566560D1406F85888504F6432527">
    <w:name w:val="2BE1566560D1406F85888504F6432527"/>
  </w:style>
  <w:style w:type="paragraph" w:customStyle="1" w:styleId="8381CB6A3F9B4F03B179DA91B9FE6992">
    <w:name w:val="8381CB6A3F9B4F03B179DA91B9FE6992"/>
  </w:style>
  <w:style w:type="paragraph" w:customStyle="1" w:styleId="E12F3167CAFF4A1F98BCCB0100766A91">
    <w:name w:val="E12F3167CAFF4A1F98BCCB0100766A91"/>
  </w:style>
  <w:style w:type="paragraph" w:customStyle="1" w:styleId="0D28FC9CA79F40F49E47500BDB21AE2E">
    <w:name w:val="0D28FC9CA79F40F49E47500BDB21AE2E"/>
  </w:style>
  <w:style w:type="paragraph" w:customStyle="1" w:styleId="1F4D8944061749F4BC1FA88F8E14B376">
    <w:name w:val="1F4D8944061749F4BC1FA88F8E14B376"/>
  </w:style>
  <w:style w:type="paragraph" w:customStyle="1" w:styleId="24B90A726A7F437BB2F52BA180AE045D">
    <w:name w:val="24B90A726A7F437BB2F52BA180AE045D"/>
  </w:style>
  <w:style w:type="paragraph" w:customStyle="1" w:styleId="9E3C077047D44A369E0B9C71073C0F53">
    <w:name w:val="9E3C077047D44A369E0B9C71073C0F53"/>
  </w:style>
  <w:style w:type="paragraph" w:styleId="Sprechblasentext">
    <w:name w:val="Balloon Text"/>
    <w:basedOn w:val="Standard"/>
    <w:link w:val="SprechblasentextZchn"/>
    <w:uiPriority w:val="99"/>
    <w:semiHidden/>
    <w:unhideWhenUsed/>
    <w:rsid w:val="00E0243E"/>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E0243E"/>
    <w:rPr>
      <w:rFonts w:ascii="Tahoma" w:eastAsiaTheme="minorHAnsi" w:hAnsi="Tahoma" w:cs="Tahoma"/>
      <w:sz w:val="16"/>
      <w:szCs w:val="16"/>
      <w:lang w:eastAsia="en-US"/>
    </w:rPr>
  </w:style>
  <w:style w:type="paragraph" w:customStyle="1" w:styleId="43A9F136E8EF4BC6ADE366314F807F071">
    <w:name w:val="43A9F136E8EF4BC6ADE366314F807F071"/>
    <w:rsid w:val="00E0243E"/>
    <w:rPr>
      <w:rFonts w:eastAsiaTheme="minorHAnsi"/>
      <w:lang w:eastAsia="en-US"/>
    </w:rPr>
  </w:style>
  <w:style w:type="paragraph" w:customStyle="1" w:styleId="557B990A536B4010B2F0F95ACF6EB9F11">
    <w:name w:val="557B990A536B4010B2F0F95ACF6EB9F11"/>
    <w:rsid w:val="00E0243E"/>
    <w:rPr>
      <w:rFonts w:eastAsiaTheme="minorHAnsi"/>
      <w:lang w:eastAsia="en-US"/>
    </w:rPr>
  </w:style>
  <w:style w:type="paragraph" w:customStyle="1" w:styleId="802DCC2BDCE84140899499AD92943D531">
    <w:name w:val="802DCC2BDCE84140899499AD92943D531"/>
    <w:rsid w:val="00E0243E"/>
    <w:rPr>
      <w:rFonts w:eastAsiaTheme="minorHAnsi"/>
      <w:lang w:eastAsia="en-US"/>
    </w:rPr>
  </w:style>
  <w:style w:type="paragraph" w:customStyle="1" w:styleId="0F2A5D3855C74EAE986F776BB2E984B71">
    <w:name w:val="0F2A5D3855C74EAE986F776BB2E984B71"/>
    <w:rsid w:val="00E0243E"/>
    <w:rPr>
      <w:rFonts w:eastAsiaTheme="minorHAnsi"/>
      <w:lang w:eastAsia="en-US"/>
    </w:rPr>
  </w:style>
  <w:style w:type="paragraph" w:customStyle="1" w:styleId="53F9A303DA4E47F09C21E670ACD6F2C01">
    <w:name w:val="53F9A303DA4E47F09C21E670ACD6F2C01"/>
    <w:rsid w:val="00E0243E"/>
    <w:rPr>
      <w:rFonts w:eastAsiaTheme="minorHAnsi"/>
      <w:lang w:eastAsia="en-US"/>
    </w:rPr>
  </w:style>
  <w:style w:type="paragraph" w:customStyle="1" w:styleId="366D0D020ECD4AC194D5AF042D3AB3AA1">
    <w:name w:val="366D0D020ECD4AC194D5AF042D3AB3AA1"/>
    <w:rsid w:val="00E0243E"/>
    <w:rPr>
      <w:rFonts w:eastAsiaTheme="minorHAnsi"/>
      <w:lang w:eastAsia="en-US"/>
    </w:rPr>
  </w:style>
  <w:style w:type="paragraph" w:customStyle="1" w:styleId="6254372ED357452CB0DC673080C5BA3D1">
    <w:name w:val="6254372ED357452CB0DC673080C5BA3D1"/>
    <w:rsid w:val="00E0243E"/>
    <w:rPr>
      <w:rFonts w:eastAsiaTheme="minorHAnsi"/>
      <w:lang w:eastAsia="en-US"/>
    </w:rPr>
  </w:style>
  <w:style w:type="paragraph" w:customStyle="1" w:styleId="5853203C96D84F66AF743D8DE94C84951">
    <w:name w:val="5853203C96D84F66AF743D8DE94C84951"/>
    <w:rsid w:val="00E0243E"/>
    <w:rPr>
      <w:rFonts w:eastAsiaTheme="minorHAnsi"/>
      <w:lang w:eastAsia="en-US"/>
    </w:rPr>
  </w:style>
  <w:style w:type="paragraph" w:customStyle="1" w:styleId="9BA03EF4DF534068ADCE97B933540CEC1">
    <w:name w:val="9BA03EF4DF534068ADCE97B933540CEC1"/>
    <w:rsid w:val="00E0243E"/>
    <w:rPr>
      <w:rFonts w:eastAsiaTheme="minorHAnsi"/>
      <w:lang w:eastAsia="en-US"/>
    </w:rPr>
  </w:style>
  <w:style w:type="paragraph" w:customStyle="1" w:styleId="67EBD465AA3E44A4A6DDFEF93C2927BF1">
    <w:name w:val="67EBD465AA3E44A4A6DDFEF93C2927BF1"/>
    <w:rsid w:val="00E0243E"/>
    <w:rPr>
      <w:rFonts w:eastAsiaTheme="minorHAnsi"/>
      <w:lang w:eastAsia="en-US"/>
    </w:rPr>
  </w:style>
  <w:style w:type="paragraph" w:customStyle="1" w:styleId="E3649EB351DD48388A39D35C65B76D1C1">
    <w:name w:val="E3649EB351DD48388A39D35C65B76D1C1"/>
    <w:rsid w:val="00E0243E"/>
    <w:rPr>
      <w:rFonts w:eastAsiaTheme="minorHAnsi"/>
      <w:lang w:eastAsia="en-US"/>
    </w:rPr>
  </w:style>
  <w:style w:type="paragraph" w:customStyle="1" w:styleId="7021463E56B1427EB04EB777B97D48881">
    <w:name w:val="7021463E56B1427EB04EB777B97D48881"/>
    <w:rsid w:val="00E0243E"/>
    <w:rPr>
      <w:rFonts w:eastAsiaTheme="minorHAnsi"/>
      <w:lang w:eastAsia="en-US"/>
    </w:rPr>
  </w:style>
  <w:style w:type="paragraph" w:customStyle="1" w:styleId="D0898BB206264BC286DAC78F93858CA91">
    <w:name w:val="D0898BB206264BC286DAC78F93858CA91"/>
    <w:rsid w:val="00E0243E"/>
    <w:rPr>
      <w:rFonts w:eastAsiaTheme="minorHAnsi"/>
      <w:lang w:eastAsia="en-US"/>
    </w:rPr>
  </w:style>
  <w:style w:type="paragraph" w:customStyle="1" w:styleId="82FC0E8608E24B19B413219D8A7D6B671">
    <w:name w:val="82FC0E8608E24B19B413219D8A7D6B671"/>
    <w:rsid w:val="00E0243E"/>
    <w:rPr>
      <w:rFonts w:eastAsiaTheme="minorHAnsi"/>
      <w:lang w:eastAsia="en-US"/>
    </w:rPr>
  </w:style>
  <w:style w:type="paragraph" w:customStyle="1" w:styleId="27A16E654133409E86FC90C28D3300881">
    <w:name w:val="27A16E654133409E86FC90C28D3300881"/>
    <w:rsid w:val="00E0243E"/>
    <w:rPr>
      <w:rFonts w:eastAsiaTheme="minorHAnsi"/>
      <w:lang w:eastAsia="en-US"/>
    </w:rPr>
  </w:style>
  <w:style w:type="paragraph" w:customStyle="1" w:styleId="1113317A89794BFAABBE4B727479B57D1">
    <w:name w:val="1113317A89794BFAABBE4B727479B57D1"/>
    <w:rsid w:val="00E0243E"/>
    <w:rPr>
      <w:rFonts w:eastAsiaTheme="minorHAnsi"/>
      <w:lang w:eastAsia="en-US"/>
    </w:rPr>
  </w:style>
  <w:style w:type="paragraph" w:customStyle="1" w:styleId="E7301CA075554E3FA01974D898E59A3D1">
    <w:name w:val="E7301CA075554E3FA01974D898E59A3D1"/>
    <w:rsid w:val="00E0243E"/>
    <w:rPr>
      <w:rFonts w:eastAsiaTheme="minorHAnsi"/>
      <w:lang w:eastAsia="en-US"/>
    </w:rPr>
  </w:style>
  <w:style w:type="paragraph" w:customStyle="1" w:styleId="EFD5B42C6907402BADCBFC8D5EB93DC61">
    <w:name w:val="EFD5B42C6907402BADCBFC8D5EB93DC61"/>
    <w:rsid w:val="00E0243E"/>
    <w:rPr>
      <w:rFonts w:eastAsiaTheme="minorHAnsi"/>
      <w:lang w:eastAsia="en-US"/>
    </w:rPr>
  </w:style>
  <w:style w:type="paragraph" w:customStyle="1" w:styleId="ED4B0C8241F14B60A5C0567BCEAE45781">
    <w:name w:val="ED4B0C8241F14B60A5C0567BCEAE45781"/>
    <w:rsid w:val="00E0243E"/>
    <w:rPr>
      <w:rFonts w:eastAsiaTheme="minorHAnsi"/>
      <w:lang w:eastAsia="en-US"/>
    </w:rPr>
  </w:style>
  <w:style w:type="paragraph" w:customStyle="1" w:styleId="8CC7C6B1CF6A4E82934BF2D30606874B1">
    <w:name w:val="8CC7C6B1CF6A4E82934BF2D30606874B1"/>
    <w:rsid w:val="00E0243E"/>
    <w:rPr>
      <w:rFonts w:eastAsiaTheme="minorHAnsi"/>
      <w:lang w:eastAsia="en-US"/>
    </w:rPr>
  </w:style>
  <w:style w:type="paragraph" w:customStyle="1" w:styleId="1FCB74C8E9274ED3A56D04A711C6B5841">
    <w:name w:val="1FCB74C8E9274ED3A56D04A711C6B5841"/>
    <w:rsid w:val="00E0243E"/>
    <w:rPr>
      <w:rFonts w:eastAsiaTheme="minorHAnsi"/>
      <w:lang w:eastAsia="en-US"/>
    </w:rPr>
  </w:style>
  <w:style w:type="paragraph" w:customStyle="1" w:styleId="D6CCE25F42B54F79BADDFDF09E700F7A1">
    <w:name w:val="D6CCE25F42B54F79BADDFDF09E700F7A1"/>
    <w:rsid w:val="00E0243E"/>
    <w:rPr>
      <w:rFonts w:eastAsiaTheme="minorHAnsi"/>
      <w:lang w:eastAsia="en-US"/>
    </w:rPr>
  </w:style>
  <w:style w:type="paragraph" w:customStyle="1" w:styleId="025F6BB7B638484986981ACB60F1500F1">
    <w:name w:val="025F6BB7B638484986981ACB60F1500F1"/>
    <w:rsid w:val="00E0243E"/>
    <w:rPr>
      <w:rFonts w:eastAsiaTheme="minorHAnsi"/>
      <w:lang w:eastAsia="en-US"/>
    </w:rPr>
  </w:style>
  <w:style w:type="paragraph" w:customStyle="1" w:styleId="7DCC82C4B85442A298E673EBC742342A1">
    <w:name w:val="7DCC82C4B85442A298E673EBC742342A1"/>
    <w:rsid w:val="00E0243E"/>
    <w:rPr>
      <w:rFonts w:eastAsiaTheme="minorHAnsi"/>
      <w:lang w:eastAsia="en-US"/>
    </w:rPr>
  </w:style>
  <w:style w:type="paragraph" w:customStyle="1" w:styleId="65EBED7A95F644069544B4DF5DBEBD6B1">
    <w:name w:val="65EBED7A95F644069544B4DF5DBEBD6B1"/>
    <w:rsid w:val="00E0243E"/>
    <w:rPr>
      <w:rFonts w:eastAsiaTheme="minorHAnsi"/>
      <w:lang w:eastAsia="en-US"/>
    </w:rPr>
  </w:style>
  <w:style w:type="paragraph" w:customStyle="1" w:styleId="536BB46F8A354379B83576F92780B9F71">
    <w:name w:val="536BB46F8A354379B83576F92780B9F71"/>
    <w:rsid w:val="00E0243E"/>
    <w:rPr>
      <w:rFonts w:eastAsiaTheme="minorHAnsi"/>
      <w:lang w:eastAsia="en-US"/>
    </w:rPr>
  </w:style>
  <w:style w:type="paragraph" w:customStyle="1" w:styleId="DC03DA7EAA0B4D28B723949DB695444F">
    <w:name w:val="DC03DA7EAA0B4D28B723949DB695444F"/>
    <w:rsid w:val="00E0243E"/>
    <w:pPr>
      <w:spacing w:before="240"/>
    </w:pPr>
    <w:rPr>
      <w:rFonts w:eastAsiaTheme="minorHAnsi"/>
      <w:i/>
      <w:lang w:eastAsia="en-US"/>
    </w:rPr>
  </w:style>
  <w:style w:type="paragraph" w:customStyle="1" w:styleId="E83D57C8F2CB4EE29113FD8214DC16C2">
    <w:name w:val="E83D57C8F2CB4EE29113FD8214DC16C2"/>
    <w:rsid w:val="00E0243E"/>
    <w:pPr>
      <w:spacing w:before="240"/>
    </w:pPr>
    <w:rPr>
      <w:rFonts w:eastAsiaTheme="minorHAnsi"/>
      <w:i/>
      <w:lang w:eastAsia="en-US"/>
    </w:rPr>
  </w:style>
  <w:style w:type="paragraph" w:customStyle="1" w:styleId="9A606AC085224607B5D1D5BBCDFD0F13">
    <w:name w:val="9A606AC085224607B5D1D5BBCDFD0F13"/>
    <w:rsid w:val="00E0243E"/>
    <w:rPr>
      <w:rFonts w:eastAsiaTheme="minorHAnsi"/>
      <w:lang w:eastAsia="en-US"/>
    </w:rPr>
  </w:style>
  <w:style w:type="paragraph" w:customStyle="1" w:styleId="71D74C5A2BC844C9B950E64E82A35B98">
    <w:name w:val="71D74C5A2BC844C9B950E64E82A35B98"/>
    <w:rsid w:val="00E0243E"/>
    <w:rPr>
      <w:rFonts w:eastAsiaTheme="minorHAnsi"/>
      <w:lang w:eastAsia="en-US"/>
    </w:rPr>
  </w:style>
  <w:style w:type="paragraph" w:customStyle="1" w:styleId="A55D8A7A0F1D4BDE9DBA047DA7952B6C">
    <w:name w:val="A55D8A7A0F1D4BDE9DBA047DA7952B6C"/>
    <w:rsid w:val="00E0243E"/>
    <w:pPr>
      <w:spacing w:before="240"/>
    </w:pPr>
    <w:rPr>
      <w:rFonts w:eastAsiaTheme="minorHAnsi"/>
      <w:i/>
      <w:lang w:eastAsia="en-US"/>
    </w:rPr>
  </w:style>
  <w:style w:type="paragraph" w:customStyle="1" w:styleId="469A4155EE4D471497D645860A3E5D35">
    <w:name w:val="469A4155EE4D471497D645860A3E5D35"/>
    <w:rsid w:val="00E0243E"/>
    <w:rPr>
      <w:rFonts w:eastAsiaTheme="minorHAnsi"/>
      <w:lang w:eastAsia="en-US"/>
    </w:rPr>
  </w:style>
  <w:style w:type="paragraph" w:customStyle="1" w:styleId="1816837B87C4462FBC8462A2676F6AD0">
    <w:name w:val="1816837B87C4462FBC8462A2676F6AD0"/>
    <w:rsid w:val="00E0243E"/>
    <w:rPr>
      <w:rFonts w:eastAsiaTheme="minorHAnsi"/>
      <w:lang w:eastAsia="en-US"/>
    </w:rPr>
  </w:style>
  <w:style w:type="paragraph" w:customStyle="1" w:styleId="10778399E11348F6970F5C261FE056C8">
    <w:name w:val="10778399E11348F6970F5C261FE056C8"/>
    <w:rsid w:val="00E0243E"/>
    <w:rPr>
      <w:rFonts w:eastAsiaTheme="minorHAnsi"/>
      <w:lang w:eastAsia="en-US"/>
    </w:rPr>
  </w:style>
  <w:style w:type="paragraph" w:customStyle="1" w:styleId="90050AD6295544EB82EC3429A5C877D0">
    <w:name w:val="90050AD6295544EB82EC3429A5C877D0"/>
    <w:rsid w:val="00E0243E"/>
    <w:pPr>
      <w:spacing w:after="0" w:line="240" w:lineRule="auto"/>
    </w:pPr>
    <w:rPr>
      <w:rFonts w:eastAsiaTheme="minorHAnsi"/>
      <w:lang w:eastAsia="en-US"/>
    </w:rPr>
  </w:style>
  <w:style w:type="paragraph" w:customStyle="1" w:styleId="A2A53061D0E249E7A44627B540738A85">
    <w:name w:val="A2A53061D0E249E7A44627B540738A85"/>
    <w:rsid w:val="00E0243E"/>
    <w:rPr>
      <w:rFonts w:eastAsiaTheme="minorHAnsi"/>
      <w:lang w:eastAsia="en-US"/>
    </w:rPr>
  </w:style>
  <w:style w:type="paragraph" w:customStyle="1" w:styleId="0020368851734FCEB6AE872511E226CA">
    <w:name w:val="0020368851734FCEB6AE872511E226CA"/>
    <w:rsid w:val="00E0243E"/>
    <w:rPr>
      <w:rFonts w:eastAsiaTheme="minorHAnsi"/>
      <w:lang w:eastAsia="en-US"/>
    </w:rPr>
  </w:style>
  <w:style w:type="paragraph" w:customStyle="1" w:styleId="27CDE7014181404E96C1FB21DBC34AAC">
    <w:name w:val="27CDE7014181404E96C1FB21DBC34AAC"/>
    <w:rsid w:val="00E0243E"/>
    <w:pPr>
      <w:tabs>
        <w:tab w:val="center" w:pos="4536"/>
        <w:tab w:val="right" w:pos="9072"/>
      </w:tabs>
      <w:spacing w:after="0" w:line="240" w:lineRule="auto"/>
    </w:pPr>
    <w:rPr>
      <w:rFonts w:eastAsiaTheme="minorHAnsi"/>
      <w:lang w:eastAsia="en-US"/>
    </w:rPr>
  </w:style>
  <w:style w:type="paragraph" w:customStyle="1" w:styleId="27CDE7014181404E96C1FB21DBC34AAC1">
    <w:name w:val="27CDE7014181404E96C1FB21DBC34AAC1"/>
    <w:rsid w:val="00E0243E"/>
    <w:pPr>
      <w:tabs>
        <w:tab w:val="center" w:pos="4536"/>
        <w:tab w:val="right" w:pos="9072"/>
      </w:tabs>
      <w:spacing w:after="0" w:line="240" w:lineRule="auto"/>
    </w:pPr>
    <w:rPr>
      <w:rFonts w:eastAsiaTheme="minorHAnsi"/>
      <w:lang w:eastAsia="en-US"/>
    </w:rPr>
  </w:style>
  <w:style w:type="paragraph" w:customStyle="1" w:styleId="43A9F136E8EF4BC6ADE366314F807F072">
    <w:name w:val="43A9F136E8EF4BC6ADE366314F807F072"/>
    <w:rsid w:val="000037C0"/>
    <w:rPr>
      <w:rFonts w:eastAsiaTheme="minorHAnsi"/>
      <w:lang w:eastAsia="en-US"/>
    </w:rPr>
  </w:style>
  <w:style w:type="paragraph" w:customStyle="1" w:styleId="557B990A536B4010B2F0F95ACF6EB9F12">
    <w:name w:val="557B990A536B4010B2F0F95ACF6EB9F12"/>
    <w:rsid w:val="000037C0"/>
    <w:rPr>
      <w:rFonts w:eastAsiaTheme="minorHAnsi"/>
      <w:lang w:eastAsia="en-US"/>
    </w:rPr>
  </w:style>
  <w:style w:type="paragraph" w:customStyle="1" w:styleId="802DCC2BDCE84140899499AD92943D532">
    <w:name w:val="802DCC2BDCE84140899499AD92943D532"/>
    <w:rsid w:val="000037C0"/>
    <w:rPr>
      <w:rFonts w:eastAsiaTheme="minorHAnsi"/>
      <w:lang w:eastAsia="en-US"/>
    </w:rPr>
  </w:style>
  <w:style w:type="paragraph" w:customStyle="1" w:styleId="0F2A5D3855C74EAE986F776BB2E984B72">
    <w:name w:val="0F2A5D3855C74EAE986F776BB2E984B72"/>
    <w:rsid w:val="000037C0"/>
    <w:rPr>
      <w:rFonts w:eastAsiaTheme="minorHAnsi"/>
      <w:lang w:eastAsia="en-US"/>
    </w:rPr>
  </w:style>
  <w:style w:type="paragraph" w:customStyle="1" w:styleId="53F9A303DA4E47F09C21E670ACD6F2C02">
    <w:name w:val="53F9A303DA4E47F09C21E670ACD6F2C02"/>
    <w:rsid w:val="000037C0"/>
    <w:rPr>
      <w:rFonts w:eastAsiaTheme="minorHAnsi"/>
      <w:lang w:eastAsia="en-US"/>
    </w:rPr>
  </w:style>
  <w:style w:type="paragraph" w:customStyle="1" w:styleId="366D0D020ECD4AC194D5AF042D3AB3AA2">
    <w:name w:val="366D0D020ECD4AC194D5AF042D3AB3AA2"/>
    <w:rsid w:val="000037C0"/>
    <w:rPr>
      <w:rFonts w:eastAsiaTheme="minorHAnsi"/>
      <w:lang w:eastAsia="en-US"/>
    </w:rPr>
  </w:style>
  <w:style w:type="paragraph" w:customStyle="1" w:styleId="6254372ED357452CB0DC673080C5BA3D2">
    <w:name w:val="6254372ED357452CB0DC673080C5BA3D2"/>
    <w:rsid w:val="000037C0"/>
    <w:rPr>
      <w:rFonts w:eastAsiaTheme="minorHAnsi"/>
      <w:lang w:eastAsia="en-US"/>
    </w:rPr>
  </w:style>
  <w:style w:type="paragraph" w:customStyle="1" w:styleId="5853203C96D84F66AF743D8DE94C84952">
    <w:name w:val="5853203C96D84F66AF743D8DE94C84952"/>
    <w:rsid w:val="000037C0"/>
    <w:rPr>
      <w:rFonts w:eastAsiaTheme="minorHAnsi"/>
      <w:lang w:eastAsia="en-US"/>
    </w:rPr>
  </w:style>
  <w:style w:type="paragraph" w:customStyle="1" w:styleId="9BA03EF4DF534068ADCE97B933540CEC2">
    <w:name w:val="9BA03EF4DF534068ADCE97B933540CEC2"/>
    <w:rsid w:val="000037C0"/>
    <w:rPr>
      <w:rFonts w:eastAsiaTheme="minorHAnsi"/>
      <w:lang w:eastAsia="en-US"/>
    </w:rPr>
  </w:style>
  <w:style w:type="paragraph" w:customStyle="1" w:styleId="67EBD465AA3E44A4A6DDFEF93C2927BF2">
    <w:name w:val="67EBD465AA3E44A4A6DDFEF93C2927BF2"/>
    <w:rsid w:val="000037C0"/>
    <w:rPr>
      <w:rFonts w:eastAsiaTheme="minorHAnsi"/>
      <w:lang w:eastAsia="en-US"/>
    </w:rPr>
  </w:style>
  <w:style w:type="paragraph" w:customStyle="1" w:styleId="E3649EB351DD48388A39D35C65B76D1C2">
    <w:name w:val="E3649EB351DD48388A39D35C65B76D1C2"/>
    <w:rsid w:val="000037C0"/>
    <w:rPr>
      <w:rFonts w:eastAsiaTheme="minorHAnsi"/>
      <w:lang w:eastAsia="en-US"/>
    </w:rPr>
  </w:style>
  <w:style w:type="paragraph" w:customStyle="1" w:styleId="7021463E56B1427EB04EB777B97D48882">
    <w:name w:val="7021463E56B1427EB04EB777B97D48882"/>
    <w:rsid w:val="000037C0"/>
    <w:rPr>
      <w:rFonts w:eastAsiaTheme="minorHAnsi"/>
      <w:lang w:eastAsia="en-US"/>
    </w:rPr>
  </w:style>
  <w:style w:type="paragraph" w:customStyle="1" w:styleId="D0898BB206264BC286DAC78F93858CA92">
    <w:name w:val="D0898BB206264BC286DAC78F93858CA92"/>
    <w:rsid w:val="000037C0"/>
    <w:rPr>
      <w:rFonts w:eastAsiaTheme="minorHAnsi"/>
      <w:lang w:eastAsia="en-US"/>
    </w:rPr>
  </w:style>
  <w:style w:type="paragraph" w:customStyle="1" w:styleId="82FC0E8608E24B19B413219D8A7D6B672">
    <w:name w:val="82FC0E8608E24B19B413219D8A7D6B672"/>
    <w:rsid w:val="000037C0"/>
    <w:rPr>
      <w:rFonts w:eastAsiaTheme="minorHAnsi"/>
      <w:lang w:eastAsia="en-US"/>
    </w:rPr>
  </w:style>
  <w:style w:type="paragraph" w:customStyle="1" w:styleId="27A16E654133409E86FC90C28D3300882">
    <w:name w:val="27A16E654133409E86FC90C28D3300882"/>
    <w:rsid w:val="000037C0"/>
    <w:rPr>
      <w:rFonts w:eastAsiaTheme="minorHAnsi"/>
      <w:lang w:eastAsia="en-US"/>
    </w:rPr>
  </w:style>
  <w:style w:type="paragraph" w:customStyle="1" w:styleId="1113317A89794BFAABBE4B727479B57D2">
    <w:name w:val="1113317A89794BFAABBE4B727479B57D2"/>
    <w:rsid w:val="000037C0"/>
    <w:rPr>
      <w:rFonts w:eastAsiaTheme="minorHAnsi"/>
      <w:lang w:eastAsia="en-US"/>
    </w:rPr>
  </w:style>
  <w:style w:type="paragraph" w:customStyle="1" w:styleId="E7301CA075554E3FA01974D898E59A3D2">
    <w:name w:val="E7301CA075554E3FA01974D898E59A3D2"/>
    <w:rsid w:val="000037C0"/>
    <w:rPr>
      <w:rFonts w:eastAsiaTheme="minorHAnsi"/>
      <w:lang w:eastAsia="en-US"/>
    </w:rPr>
  </w:style>
  <w:style w:type="paragraph" w:customStyle="1" w:styleId="EFD5B42C6907402BADCBFC8D5EB93DC62">
    <w:name w:val="EFD5B42C6907402BADCBFC8D5EB93DC62"/>
    <w:rsid w:val="000037C0"/>
    <w:rPr>
      <w:rFonts w:eastAsiaTheme="minorHAnsi"/>
      <w:lang w:eastAsia="en-US"/>
    </w:rPr>
  </w:style>
  <w:style w:type="paragraph" w:customStyle="1" w:styleId="ED4B0C8241F14B60A5C0567BCEAE45782">
    <w:name w:val="ED4B0C8241F14B60A5C0567BCEAE45782"/>
    <w:rsid w:val="000037C0"/>
    <w:rPr>
      <w:rFonts w:eastAsiaTheme="minorHAnsi"/>
      <w:lang w:eastAsia="en-US"/>
    </w:rPr>
  </w:style>
  <w:style w:type="paragraph" w:customStyle="1" w:styleId="8CC7C6B1CF6A4E82934BF2D30606874B2">
    <w:name w:val="8CC7C6B1CF6A4E82934BF2D30606874B2"/>
    <w:rsid w:val="000037C0"/>
    <w:rPr>
      <w:rFonts w:eastAsiaTheme="minorHAnsi"/>
      <w:lang w:eastAsia="en-US"/>
    </w:rPr>
  </w:style>
  <w:style w:type="paragraph" w:customStyle="1" w:styleId="1FCB74C8E9274ED3A56D04A711C6B5842">
    <w:name w:val="1FCB74C8E9274ED3A56D04A711C6B5842"/>
    <w:rsid w:val="000037C0"/>
    <w:rPr>
      <w:rFonts w:eastAsiaTheme="minorHAnsi"/>
      <w:lang w:eastAsia="en-US"/>
    </w:rPr>
  </w:style>
  <w:style w:type="paragraph" w:customStyle="1" w:styleId="D6CCE25F42B54F79BADDFDF09E700F7A2">
    <w:name w:val="D6CCE25F42B54F79BADDFDF09E700F7A2"/>
    <w:rsid w:val="000037C0"/>
    <w:rPr>
      <w:rFonts w:eastAsiaTheme="minorHAnsi"/>
      <w:lang w:eastAsia="en-US"/>
    </w:rPr>
  </w:style>
  <w:style w:type="paragraph" w:customStyle="1" w:styleId="025F6BB7B638484986981ACB60F1500F2">
    <w:name w:val="025F6BB7B638484986981ACB60F1500F2"/>
    <w:rsid w:val="000037C0"/>
    <w:rPr>
      <w:rFonts w:eastAsiaTheme="minorHAnsi"/>
      <w:lang w:eastAsia="en-US"/>
    </w:rPr>
  </w:style>
  <w:style w:type="paragraph" w:customStyle="1" w:styleId="7DCC82C4B85442A298E673EBC742342A2">
    <w:name w:val="7DCC82C4B85442A298E673EBC742342A2"/>
    <w:rsid w:val="000037C0"/>
    <w:rPr>
      <w:rFonts w:eastAsiaTheme="minorHAnsi"/>
      <w:lang w:eastAsia="en-US"/>
    </w:rPr>
  </w:style>
  <w:style w:type="paragraph" w:customStyle="1" w:styleId="65EBED7A95F644069544B4DF5DBEBD6B2">
    <w:name w:val="65EBED7A95F644069544B4DF5DBEBD6B2"/>
    <w:rsid w:val="000037C0"/>
    <w:rPr>
      <w:rFonts w:eastAsiaTheme="minorHAnsi"/>
      <w:lang w:eastAsia="en-US"/>
    </w:rPr>
  </w:style>
  <w:style w:type="paragraph" w:customStyle="1" w:styleId="536BB46F8A354379B83576F92780B9F72">
    <w:name w:val="536BB46F8A354379B83576F92780B9F72"/>
    <w:rsid w:val="000037C0"/>
    <w:rPr>
      <w:rFonts w:eastAsiaTheme="minorHAnsi"/>
      <w:lang w:eastAsia="en-US"/>
    </w:rPr>
  </w:style>
  <w:style w:type="paragraph" w:customStyle="1" w:styleId="DC03DA7EAA0B4D28B723949DB695444F1">
    <w:name w:val="DC03DA7EAA0B4D28B723949DB695444F1"/>
    <w:rsid w:val="000037C0"/>
    <w:pPr>
      <w:spacing w:before="240"/>
    </w:pPr>
    <w:rPr>
      <w:rFonts w:eastAsiaTheme="minorHAnsi"/>
      <w:i/>
      <w:lang w:eastAsia="en-US"/>
    </w:rPr>
  </w:style>
  <w:style w:type="paragraph" w:customStyle="1" w:styleId="E83D57C8F2CB4EE29113FD8214DC16C21">
    <w:name w:val="E83D57C8F2CB4EE29113FD8214DC16C21"/>
    <w:rsid w:val="000037C0"/>
    <w:pPr>
      <w:spacing w:before="240"/>
    </w:pPr>
    <w:rPr>
      <w:rFonts w:eastAsiaTheme="minorHAnsi"/>
      <w:i/>
      <w:lang w:eastAsia="en-US"/>
    </w:rPr>
  </w:style>
  <w:style w:type="paragraph" w:customStyle="1" w:styleId="9A606AC085224607B5D1D5BBCDFD0F131">
    <w:name w:val="9A606AC085224607B5D1D5BBCDFD0F131"/>
    <w:rsid w:val="000037C0"/>
    <w:rPr>
      <w:rFonts w:eastAsiaTheme="minorHAnsi"/>
      <w:lang w:eastAsia="en-US"/>
    </w:rPr>
  </w:style>
  <w:style w:type="paragraph" w:customStyle="1" w:styleId="71D74C5A2BC844C9B950E64E82A35B981">
    <w:name w:val="71D74C5A2BC844C9B950E64E82A35B981"/>
    <w:rsid w:val="000037C0"/>
    <w:rPr>
      <w:rFonts w:eastAsiaTheme="minorHAnsi"/>
      <w:lang w:eastAsia="en-US"/>
    </w:rPr>
  </w:style>
  <w:style w:type="paragraph" w:customStyle="1" w:styleId="172112AD33B04220B4BC6C4B241F9F75">
    <w:name w:val="172112AD33B04220B4BC6C4B241F9F75"/>
    <w:rsid w:val="000037C0"/>
    <w:pPr>
      <w:spacing w:before="240"/>
    </w:pPr>
    <w:rPr>
      <w:rFonts w:eastAsiaTheme="minorHAnsi"/>
      <w:i/>
      <w:lang w:eastAsia="en-US"/>
    </w:rPr>
  </w:style>
  <w:style w:type="paragraph" w:customStyle="1" w:styleId="1FF53A12C9FE45F480B007D5B72DB8B0">
    <w:name w:val="1FF53A12C9FE45F480B007D5B72DB8B0"/>
    <w:rsid w:val="000037C0"/>
    <w:rPr>
      <w:rFonts w:eastAsiaTheme="minorHAnsi"/>
      <w:lang w:eastAsia="en-US"/>
    </w:rPr>
  </w:style>
  <w:style w:type="paragraph" w:customStyle="1" w:styleId="1C805C058FE74AB793B6E345EBAB113C">
    <w:name w:val="1C805C058FE74AB793B6E345EBAB113C"/>
    <w:rsid w:val="000037C0"/>
    <w:rPr>
      <w:rFonts w:eastAsiaTheme="minorHAnsi"/>
      <w:lang w:eastAsia="en-US"/>
    </w:rPr>
  </w:style>
  <w:style w:type="paragraph" w:customStyle="1" w:styleId="09A10B82CFB94B3FB9D52A2ECB47AF36">
    <w:name w:val="09A10B82CFB94B3FB9D52A2ECB47AF36"/>
    <w:rsid w:val="000037C0"/>
    <w:rPr>
      <w:rFonts w:eastAsiaTheme="minorHAnsi"/>
      <w:lang w:eastAsia="en-US"/>
    </w:rPr>
  </w:style>
  <w:style w:type="paragraph" w:customStyle="1" w:styleId="4AD196A030F04B65AAF14DE23227948A">
    <w:name w:val="4AD196A030F04B65AAF14DE23227948A"/>
    <w:rsid w:val="000037C0"/>
    <w:pPr>
      <w:spacing w:after="0" w:line="240" w:lineRule="auto"/>
    </w:pPr>
    <w:rPr>
      <w:rFonts w:eastAsiaTheme="minorHAnsi"/>
      <w:lang w:eastAsia="en-US"/>
    </w:rPr>
  </w:style>
  <w:style w:type="paragraph" w:customStyle="1" w:styleId="96E887DEA3974F87B22F03EC3C34056D">
    <w:name w:val="96E887DEA3974F87B22F03EC3C34056D"/>
    <w:rsid w:val="000037C0"/>
    <w:rPr>
      <w:rFonts w:eastAsiaTheme="minorHAnsi"/>
      <w:lang w:eastAsia="en-US"/>
    </w:rPr>
  </w:style>
  <w:style w:type="paragraph" w:customStyle="1" w:styleId="3E2EED04351F4C18A0D0A14298B8D8EB">
    <w:name w:val="3E2EED04351F4C18A0D0A14298B8D8EB"/>
    <w:rsid w:val="000037C0"/>
    <w:rPr>
      <w:rFonts w:eastAsiaTheme="minorHAnsi"/>
      <w:lang w:eastAsia="en-US"/>
    </w:rPr>
  </w:style>
  <w:style w:type="paragraph" w:customStyle="1" w:styleId="D00C48EA82154DC9A4E7ADEC99100F4E">
    <w:name w:val="D00C48EA82154DC9A4E7ADEC99100F4E"/>
    <w:rsid w:val="000037C0"/>
    <w:pPr>
      <w:tabs>
        <w:tab w:val="center" w:pos="4536"/>
        <w:tab w:val="right" w:pos="9072"/>
      </w:tabs>
      <w:spacing w:after="0" w:line="240" w:lineRule="auto"/>
    </w:pPr>
    <w:rPr>
      <w:rFonts w:eastAsiaTheme="minorHAnsi"/>
      <w:lang w:eastAsia="en-US"/>
    </w:rPr>
  </w:style>
  <w:style w:type="paragraph" w:customStyle="1" w:styleId="D00C48EA82154DC9A4E7ADEC99100F4E1">
    <w:name w:val="D00C48EA82154DC9A4E7ADEC99100F4E1"/>
    <w:rsid w:val="000037C0"/>
    <w:pPr>
      <w:tabs>
        <w:tab w:val="center" w:pos="4536"/>
        <w:tab w:val="right" w:pos="9072"/>
      </w:tabs>
      <w:spacing w:after="0" w:line="240" w:lineRule="auto"/>
    </w:pPr>
    <w:rPr>
      <w:rFonts w:eastAsiaTheme="minorHAnsi"/>
      <w:lang w:eastAsia="en-US"/>
    </w:rPr>
  </w:style>
  <w:style w:type="paragraph" w:customStyle="1" w:styleId="A50FDE9EE2594CCCB8CC3BDE033842ED">
    <w:name w:val="A50FDE9EE2594CCCB8CC3BDE033842ED"/>
    <w:rsid w:val="000037C0"/>
  </w:style>
  <w:style w:type="paragraph" w:customStyle="1" w:styleId="440B1AD647544823BBD31764D2C4977A">
    <w:name w:val="440B1AD647544823BBD31764D2C4977A"/>
    <w:rsid w:val="000037C0"/>
  </w:style>
  <w:style w:type="paragraph" w:customStyle="1" w:styleId="AF6423D9CF7A43B38BC404E4E494B639">
    <w:name w:val="AF6423D9CF7A43B38BC404E4E494B639"/>
    <w:rsid w:val="000037C0"/>
  </w:style>
  <w:style w:type="paragraph" w:customStyle="1" w:styleId="2F876BB428B64C03804AB4AA9482D29D">
    <w:name w:val="2F876BB428B64C03804AB4AA9482D29D"/>
    <w:rsid w:val="000037C0"/>
  </w:style>
  <w:style w:type="paragraph" w:customStyle="1" w:styleId="4FAB49FC7C534BFC9EE247CDD8D7D1A2">
    <w:name w:val="4FAB49FC7C534BFC9EE247CDD8D7D1A2"/>
    <w:rsid w:val="00003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6BA37-48D8-4217-9C4F-60B02CAD6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Muster Maßnahmenplan_Wertberechnung_Strukturbaumerhaltung</Template>
  <TotalTime>0</TotalTime>
  <Pages>8</Pages>
  <Words>1013</Words>
  <Characters>6382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2</cp:revision>
  <cp:lastPrinted>2018-12-13T12:19:00Z</cp:lastPrinted>
  <dcterms:created xsi:type="dcterms:W3CDTF">2019-01-22T10:58:00Z</dcterms:created>
  <dcterms:modified xsi:type="dcterms:W3CDTF">2019-01-22T10:58:00Z</dcterms:modified>
</cp:coreProperties>
</file>